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3DFB" w14:textId="71452FFB" w:rsidR="000270BB" w:rsidRPr="004A7D3A" w:rsidRDefault="000270BB" w:rsidP="004A7D3A">
      <w:pPr>
        <w:spacing w:after="120"/>
        <w:jc w:val="center"/>
        <w:rPr>
          <w:rFonts w:asciiTheme="minorHAnsi" w:hAnsiTheme="minorHAnsi" w:cs="Arial"/>
          <w:b/>
          <w:bCs/>
          <w:sz w:val="32"/>
          <w:szCs w:val="32"/>
        </w:rPr>
      </w:pPr>
      <w:r w:rsidRPr="004A7D3A">
        <w:rPr>
          <w:rFonts w:asciiTheme="minorHAnsi" w:hAnsiTheme="minorHAnsi" w:cs="Arial"/>
          <w:b/>
          <w:bCs/>
          <w:sz w:val="32"/>
          <w:szCs w:val="32"/>
        </w:rPr>
        <w:t xml:space="preserve">STANDARD BST CANDIDATE APPRAISAL FORM </w:t>
      </w:r>
    </w:p>
    <w:p w14:paraId="11B5E98C" w14:textId="2D74C96E" w:rsidR="000270BB" w:rsidRPr="004D77E1" w:rsidRDefault="00E97D59" w:rsidP="004D77E1">
      <w:pPr>
        <w:spacing w:after="240"/>
        <w:jc w:val="center"/>
        <w:rPr>
          <w:rFonts w:asciiTheme="minorHAnsi" w:hAnsiTheme="minorHAnsi" w:cs="Arial"/>
          <w:sz w:val="28"/>
          <w:szCs w:val="28"/>
          <w:u w:val="single"/>
        </w:rPr>
      </w:pPr>
      <w:r w:rsidRPr="004A7D3A">
        <w:rPr>
          <w:rFonts w:asciiTheme="minorHAnsi" w:hAnsiTheme="minorHAnsi" w:cs="Arial"/>
          <w:sz w:val="28"/>
          <w:szCs w:val="28"/>
        </w:rPr>
        <w:t>(July 20</w:t>
      </w:r>
      <w:r w:rsidR="00786420" w:rsidRPr="004A7D3A">
        <w:rPr>
          <w:rFonts w:asciiTheme="minorHAnsi" w:hAnsiTheme="minorHAnsi" w:cs="Arial"/>
          <w:sz w:val="28"/>
          <w:szCs w:val="28"/>
        </w:rPr>
        <w:t>2</w:t>
      </w:r>
      <w:r w:rsidR="00FA24C6">
        <w:rPr>
          <w:rFonts w:asciiTheme="minorHAnsi" w:hAnsiTheme="minorHAnsi" w:cs="Arial"/>
          <w:sz w:val="28"/>
          <w:szCs w:val="28"/>
        </w:rPr>
        <w:t>7</w:t>
      </w:r>
      <w:r w:rsidRPr="004A7D3A">
        <w:rPr>
          <w:rFonts w:asciiTheme="minorHAnsi" w:hAnsiTheme="minorHAnsi" w:cs="Arial"/>
          <w:sz w:val="28"/>
          <w:szCs w:val="28"/>
        </w:rPr>
        <w:t xml:space="preserve"> Intake)</w:t>
      </w:r>
    </w:p>
    <w:tbl>
      <w:tblPr>
        <w:tblW w:w="977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519"/>
        <w:gridCol w:w="2126"/>
        <w:gridCol w:w="2126"/>
      </w:tblGrid>
      <w:tr w:rsidR="000270BB" w:rsidRPr="004A7D3A" w14:paraId="02F730ED" w14:textId="77777777" w:rsidTr="006415E2">
        <w:trPr>
          <w:trHeight w:val="461"/>
          <w:jc w:val="center"/>
        </w:trPr>
        <w:tc>
          <w:tcPr>
            <w:tcW w:w="9771" w:type="dxa"/>
            <w:gridSpan w:val="3"/>
            <w:tcBorders>
              <w:bottom w:val="single" w:sz="8" w:space="0" w:color="auto"/>
            </w:tcBorders>
            <w:shd w:val="clear" w:color="auto" w:fill="000000"/>
            <w:vAlign w:val="center"/>
          </w:tcPr>
          <w:p w14:paraId="0ACD59B5" w14:textId="77777777" w:rsidR="000270BB" w:rsidRPr="004A7D3A" w:rsidRDefault="000270BB" w:rsidP="004A7D3A">
            <w:pPr>
              <w:keepNext/>
              <w:outlineLvl w:val="3"/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  <w:t>Section One - General Information</w:t>
            </w:r>
          </w:p>
        </w:tc>
      </w:tr>
      <w:tr w:rsidR="000270BB" w:rsidRPr="004A7D3A" w14:paraId="67A48B46" w14:textId="77777777" w:rsidTr="006415E2">
        <w:trPr>
          <w:trHeight w:val="510"/>
          <w:jc w:val="center"/>
        </w:trPr>
        <w:tc>
          <w:tcPr>
            <w:tcW w:w="5519" w:type="dxa"/>
            <w:vAlign w:val="center"/>
          </w:tcPr>
          <w:p w14:paraId="601CA21A" w14:textId="77777777" w:rsidR="000270BB" w:rsidRPr="004A7D3A" w:rsidRDefault="000270BB" w:rsidP="004A7D3A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Name of candidate: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ab/>
              <w:t xml:space="preserve">                                                                                          </w:t>
            </w:r>
          </w:p>
        </w:tc>
        <w:tc>
          <w:tcPr>
            <w:tcW w:w="4252" w:type="dxa"/>
            <w:gridSpan w:val="2"/>
            <w:vAlign w:val="center"/>
          </w:tcPr>
          <w:p w14:paraId="4583AD84" w14:textId="77777777" w:rsidR="000270BB" w:rsidRPr="004A7D3A" w:rsidRDefault="000270BB" w:rsidP="004A7D3A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Medical Council Number:</w:t>
            </w:r>
          </w:p>
        </w:tc>
      </w:tr>
      <w:tr w:rsidR="006415E2" w:rsidRPr="004A7D3A" w14:paraId="7491EA07" w14:textId="77777777" w:rsidTr="006415E2">
        <w:trPr>
          <w:trHeight w:val="454"/>
          <w:jc w:val="center"/>
        </w:trPr>
        <w:tc>
          <w:tcPr>
            <w:tcW w:w="5519" w:type="dxa"/>
            <w:vAlign w:val="center"/>
          </w:tcPr>
          <w:p w14:paraId="6B38262C" w14:textId="5F81D901" w:rsidR="006415E2" w:rsidRPr="004A7D3A" w:rsidRDefault="006415E2" w:rsidP="006415E2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This person worked under my supervision</w:t>
            </w:r>
            <w:r>
              <w:rPr>
                <w:rFonts w:asciiTheme="minorHAnsi" w:hAnsiTheme="minorHAnsi" w:cs="Arial"/>
                <w:sz w:val="21"/>
                <w:szCs w:val="21"/>
              </w:rPr>
              <w:t>: (DD/MM/YYY)</w:t>
            </w:r>
          </w:p>
        </w:tc>
        <w:tc>
          <w:tcPr>
            <w:tcW w:w="2126" w:type="dxa"/>
            <w:vAlign w:val="center"/>
          </w:tcPr>
          <w:p w14:paraId="0F281BDA" w14:textId="77777777" w:rsidR="006415E2" w:rsidRDefault="006415E2" w:rsidP="006415E2">
            <w:pPr>
              <w:spacing w:before="60"/>
              <w:rPr>
                <w:rFonts w:asciiTheme="minorHAnsi" w:hAnsiTheme="minorHAnsi" w:cs="Arial"/>
                <w:sz w:val="21"/>
                <w:szCs w:val="21"/>
              </w:rPr>
            </w:pPr>
            <w:r>
              <w:rPr>
                <w:rFonts w:asciiTheme="minorHAnsi" w:hAnsiTheme="minorHAnsi" w:cs="Arial"/>
                <w:sz w:val="21"/>
                <w:szCs w:val="21"/>
              </w:rPr>
              <w:t>From:</w:t>
            </w:r>
          </w:p>
          <w:p w14:paraId="2370568E" w14:textId="136EF354" w:rsidR="006415E2" w:rsidRPr="004A7D3A" w:rsidRDefault="006415E2" w:rsidP="006415E2">
            <w:pPr>
              <w:spacing w:before="60"/>
              <w:rPr>
                <w:rFonts w:asciiTheme="minorHAnsi" w:hAnsiTheme="minorHAnsi" w:cs="Arial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F4F6227" w14:textId="77777777" w:rsidR="006415E2" w:rsidRDefault="006415E2" w:rsidP="004A7D3A">
            <w:pPr>
              <w:rPr>
                <w:rFonts w:asciiTheme="minorHAnsi" w:hAnsiTheme="minorHAnsi" w:cs="Arial"/>
                <w:sz w:val="21"/>
                <w:szCs w:val="21"/>
              </w:rPr>
            </w:pPr>
            <w:r>
              <w:rPr>
                <w:rFonts w:asciiTheme="minorHAnsi" w:hAnsiTheme="minorHAnsi" w:cs="Arial"/>
                <w:sz w:val="21"/>
                <w:szCs w:val="21"/>
              </w:rPr>
              <w:t>To:</w:t>
            </w:r>
          </w:p>
          <w:p w14:paraId="43F6F7EC" w14:textId="116AA93E" w:rsidR="006415E2" w:rsidRPr="004A7D3A" w:rsidRDefault="006415E2" w:rsidP="004A7D3A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0270BB" w:rsidRPr="004A7D3A" w14:paraId="7DB7195A" w14:textId="77777777" w:rsidTr="006415E2">
        <w:trPr>
          <w:trHeight w:val="510"/>
          <w:jc w:val="center"/>
        </w:trPr>
        <w:tc>
          <w:tcPr>
            <w:tcW w:w="5519" w:type="dxa"/>
            <w:vAlign w:val="center"/>
          </w:tcPr>
          <w:p w14:paraId="1CCC11D2" w14:textId="77777777" w:rsidR="000270BB" w:rsidRPr="004A7D3A" w:rsidRDefault="000270BB" w:rsidP="004A7D3A">
            <w:pPr>
              <w:tabs>
                <w:tab w:val="left" w:pos="5160"/>
              </w:tabs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Clinical Site:                                                                           </w:t>
            </w:r>
          </w:p>
        </w:tc>
        <w:tc>
          <w:tcPr>
            <w:tcW w:w="4252" w:type="dxa"/>
            <w:gridSpan w:val="2"/>
            <w:vAlign w:val="center"/>
          </w:tcPr>
          <w:p w14:paraId="5BD461C1" w14:textId="77777777" w:rsidR="000270BB" w:rsidRPr="004A7D3A" w:rsidRDefault="000270BB" w:rsidP="004A7D3A">
            <w:pPr>
              <w:tabs>
                <w:tab w:val="left" w:pos="5160"/>
              </w:tabs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Country:</w:t>
            </w:r>
          </w:p>
        </w:tc>
      </w:tr>
      <w:tr w:rsidR="000270BB" w:rsidRPr="004A7D3A" w14:paraId="7E4F76EF" w14:textId="77777777" w:rsidTr="006415E2">
        <w:trPr>
          <w:trHeight w:val="510"/>
          <w:jc w:val="center"/>
        </w:trPr>
        <w:tc>
          <w:tcPr>
            <w:tcW w:w="5519" w:type="dxa"/>
            <w:vAlign w:val="center"/>
          </w:tcPr>
          <w:p w14:paraId="745495A4" w14:textId="77777777" w:rsidR="000270BB" w:rsidRPr="004A7D3A" w:rsidRDefault="000270BB" w:rsidP="004A7D3A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Specialty:</w:t>
            </w:r>
          </w:p>
        </w:tc>
        <w:tc>
          <w:tcPr>
            <w:tcW w:w="4252" w:type="dxa"/>
            <w:gridSpan w:val="2"/>
            <w:vAlign w:val="center"/>
          </w:tcPr>
          <w:p w14:paraId="6BFDAFD5" w14:textId="77777777" w:rsidR="000270BB" w:rsidRPr="004A7D3A" w:rsidRDefault="000270BB" w:rsidP="004A7D3A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Grade (e.g. Intern, SHO):</w:t>
            </w:r>
          </w:p>
        </w:tc>
      </w:tr>
      <w:tr w:rsidR="006415E2" w:rsidRPr="004A7D3A" w14:paraId="574F7197" w14:textId="77777777" w:rsidTr="006415E2">
        <w:trPr>
          <w:trHeight w:val="510"/>
          <w:jc w:val="center"/>
        </w:trPr>
        <w:tc>
          <w:tcPr>
            <w:tcW w:w="5519" w:type="dxa"/>
            <w:vAlign w:val="center"/>
          </w:tcPr>
          <w:p w14:paraId="2F7D1439" w14:textId="19745F66" w:rsidR="006415E2" w:rsidRPr="004A7D3A" w:rsidRDefault="006415E2" w:rsidP="006415E2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Are you in anyway related to the applicant?</w:t>
            </w:r>
            <w:r>
              <w:rPr>
                <w:rFonts w:asciiTheme="minorHAnsi" w:hAnsiTheme="minorHAnsi" w:cs="Arial"/>
                <w:sz w:val="21"/>
                <w:szCs w:val="21"/>
              </w:rPr>
              <w:t xml:space="preserve">   </w:t>
            </w:r>
          </w:p>
        </w:tc>
        <w:tc>
          <w:tcPr>
            <w:tcW w:w="4252" w:type="dxa"/>
            <w:gridSpan w:val="2"/>
            <w:vAlign w:val="center"/>
          </w:tcPr>
          <w:p w14:paraId="1CD29FF6" w14:textId="57B8CE06" w:rsidR="006415E2" w:rsidRPr="006415E2" w:rsidRDefault="006415E2" w:rsidP="006415E2">
            <w:pPr>
              <w:spacing w:after="60"/>
              <w:rPr>
                <w:rFonts w:asciiTheme="minorHAnsi" w:hAnsiTheme="minorHAnsi" w:cs="Arial"/>
                <w:i/>
                <w:iCs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Yes</w:t>
            </w:r>
            <w:r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-1838918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DA8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1"/>
                <w:szCs w:val="21"/>
              </w:rPr>
              <w:t xml:space="preserve">  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No</w:t>
            </w:r>
            <w:r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1310904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</w:p>
        </w:tc>
      </w:tr>
      <w:tr w:rsidR="006415E2" w:rsidRPr="004A7D3A" w14:paraId="3C690CC7" w14:textId="77777777" w:rsidTr="006415E2">
        <w:trPr>
          <w:trHeight w:val="510"/>
          <w:jc w:val="center"/>
        </w:trPr>
        <w:tc>
          <w:tcPr>
            <w:tcW w:w="5519" w:type="dxa"/>
            <w:vAlign w:val="center"/>
          </w:tcPr>
          <w:p w14:paraId="7E586D30" w14:textId="28694177" w:rsidR="006415E2" w:rsidRPr="004A7D3A" w:rsidRDefault="006415E2" w:rsidP="006415E2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6415E2">
              <w:rPr>
                <w:rFonts w:asciiTheme="minorHAnsi" w:hAnsiTheme="minorHAnsi" w:cs="Arial"/>
                <w:i/>
                <w:iCs/>
                <w:sz w:val="21"/>
                <w:szCs w:val="21"/>
              </w:rPr>
              <w:t>If yes</w:t>
            </w:r>
            <w:r>
              <w:rPr>
                <w:rFonts w:asciiTheme="minorHAnsi" w:hAnsiTheme="minorHAnsi" w:cs="Arial"/>
                <w:i/>
                <w:iCs/>
                <w:sz w:val="21"/>
                <w:szCs w:val="21"/>
              </w:rPr>
              <w:t xml:space="preserve"> to the above</w:t>
            </w:r>
            <w:r w:rsidRPr="006415E2">
              <w:rPr>
                <w:rFonts w:asciiTheme="minorHAnsi" w:hAnsiTheme="minorHAnsi" w:cs="Arial"/>
                <w:i/>
                <w:iCs/>
                <w:sz w:val="21"/>
                <w:szCs w:val="21"/>
              </w:rPr>
              <w:t>. relationship:</w:t>
            </w:r>
          </w:p>
        </w:tc>
        <w:tc>
          <w:tcPr>
            <w:tcW w:w="4252" w:type="dxa"/>
            <w:gridSpan w:val="2"/>
            <w:vAlign w:val="center"/>
          </w:tcPr>
          <w:p w14:paraId="2161B4FD" w14:textId="77777777" w:rsidR="006415E2" w:rsidRPr="004A7D3A" w:rsidRDefault="006415E2" w:rsidP="006415E2">
            <w:pPr>
              <w:spacing w:after="60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5C9AFF51" w14:textId="77777777" w:rsidR="000270BB" w:rsidRPr="004A7D3A" w:rsidRDefault="000270BB" w:rsidP="000270BB">
      <w:pPr>
        <w:rPr>
          <w:rFonts w:asciiTheme="minorHAnsi" w:hAnsiTheme="minorHAnsi" w:cs="Arial"/>
          <w:i/>
          <w:iCs/>
          <w:sz w:val="21"/>
          <w:szCs w:val="21"/>
        </w:rPr>
      </w:pPr>
    </w:p>
    <w:p w14:paraId="4141A788" w14:textId="77777777" w:rsidR="000270BB" w:rsidRPr="004A7D3A" w:rsidRDefault="000270BB" w:rsidP="000270BB">
      <w:pPr>
        <w:keepNext/>
        <w:outlineLvl w:val="5"/>
        <w:rPr>
          <w:rFonts w:asciiTheme="minorHAnsi" w:hAnsiTheme="minorHAnsi" w:cs="Arial"/>
          <w:bCs/>
          <w:sz w:val="21"/>
          <w:szCs w:val="21"/>
        </w:rPr>
      </w:pPr>
      <w:r w:rsidRPr="004A7D3A">
        <w:rPr>
          <w:rFonts w:asciiTheme="minorHAnsi" w:hAnsiTheme="minorHAnsi" w:cs="Arial"/>
          <w:bCs/>
          <w:sz w:val="21"/>
          <w:szCs w:val="21"/>
        </w:rPr>
        <w:t>Please complete the following sections based on the following marking system:</w:t>
      </w:r>
    </w:p>
    <w:p w14:paraId="0EC4F5D5" w14:textId="77777777" w:rsidR="000270BB" w:rsidRPr="004A7D3A" w:rsidRDefault="000270BB" w:rsidP="004A7D3A">
      <w:pPr>
        <w:keepNext/>
        <w:outlineLvl w:val="5"/>
        <w:rPr>
          <w:rFonts w:asciiTheme="minorHAnsi" w:hAnsiTheme="minorHAnsi" w:cs="Arial"/>
          <w:bCs/>
          <w:sz w:val="21"/>
          <w:szCs w:val="21"/>
        </w:rPr>
      </w:pPr>
      <w:r w:rsidRPr="004A7D3A">
        <w:rPr>
          <w:rFonts w:asciiTheme="minorHAnsi" w:hAnsiTheme="minorHAnsi" w:cs="Arial"/>
          <w:bCs/>
          <w:sz w:val="21"/>
          <w:szCs w:val="21"/>
        </w:rPr>
        <w:t>1 = poor   2 = inadequate   3 = satisfactory   4 = above average   5 = excellent</w:t>
      </w:r>
    </w:p>
    <w:p w14:paraId="3517B5A9" w14:textId="77777777" w:rsidR="000270BB" w:rsidRPr="004A7D3A" w:rsidRDefault="000270BB" w:rsidP="000270BB">
      <w:pPr>
        <w:rPr>
          <w:rFonts w:asciiTheme="minorHAnsi" w:hAnsiTheme="minorHAnsi"/>
          <w:sz w:val="21"/>
          <w:szCs w:val="21"/>
        </w:rPr>
      </w:pPr>
    </w:p>
    <w:p w14:paraId="69A0E098" w14:textId="77777777" w:rsidR="000270BB" w:rsidRPr="004A7D3A" w:rsidRDefault="000270BB" w:rsidP="000270BB">
      <w:pPr>
        <w:keepNext/>
        <w:outlineLvl w:val="5"/>
        <w:rPr>
          <w:rFonts w:asciiTheme="minorHAnsi" w:hAnsiTheme="minorHAnsi" w:cs="Arial"/>
          <w:bCs/>
          <w:sz w:val="21"/>
          <w:szCs w:val="21"/>
        </w:rPr>
      </w:pPr>
      <w:r w:rsidRPr="004A7D3A">
        <w:rPr>
          <w:rFonts w:asciiTheme="minorHAnsi" w:hAnsiTheme="minorHAnsi" w:cs="Arial"/>
          <w:bCs/>
          <w:sz w:val="21"/>
          <w:szCs w:val="21"/>
        </w:rPr>
        <w:t>It is expected that most candidates will score “3”.  Only exceptional candidates should score “4” or “5”.</w:t>
      </w:r>
    </w:p>
    <w:p w14:paraId="5BD51D01" w14:textId="77777777" w:rsidR="000270BB" w:rsidRPr="004A7D3A" w:rsidRDefault="000270BB" w:rsidP="000270BB">
      <w:pPr>
        <w:keepNext/>
        <w:jc w:val="center"/>
        <w:outlineLvl w:val="5"/>
        <w:rPr>
          <w:rFonts w:asciiTheme="minorHAnsi" w:hAnsiTheme="minorHAnsi" w:cs="Arial"/>
          <w:b/>
          <w:bCs/>
          <w:sz w:val="21"/>
          <w:szCs w:val="21"/>
        </w:rPr>
      </w:pPr>
    </w:p>
    <w:p w14:paraId="19C69DE3" w14:textId="77777777" w:rsidR="000270BB" w:rsidRPr="004A7D3A" w:rsidRDefault="000270BB" w:rsidP="000270BB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8"/>
        <w:gridCol w:w="938"/>
        <w:gridCol w:w="938"/>
        <w:gridCol w:w="938"/>
        <w:gridCol w:w="938"/>
        <w:gridCol w:w="938"/>
      </w:tblGrid>
      <w:tr w:rsidR="000270BB" w:rsidRPr="004A7D3A" w14:paraId="6BB7D486" w14:textId="77777777" w:rsidTr="00884E06">
        <w:trPr>
          <w:trHeight w:val="369"/>
          <w:jc w:val="center"/>
        </w:trPr>
        <w:tc>
          <w:tcPr>
            <w:tcW w:w="10728" w:type="dxa"/>
            <w:gridSpan w:val="6"/>
            <w:shd w:val="clear" w:color="auto" w:fill="000000"/>
            <w:vAlign w:val="center"/>
          </w:tcPr>
          <w:p w14:paraId="73A3BDDE" w14:textId="77777777" w:rsidR="000270BB" w:rsidRPr="004A7D3A" w:rsidRDefault="000270BB" w:rsidP="004D0A26">
            <w:pPr>
              <w:keepNext/>
              <w:ind w:right="-576"/>
              <w:outlineLvl w:val="2"/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  <w:lastRenderedPageBreak/>
              <w:t>Section Two - Professional Attitude                                                Please tick one number per line</w:t>
            </w:r>
          </w:p>
        </w:tc>
      </w:tr>
      <w:tr w:rsidR="000270BB" w:rsidRPr="004A7D3A" w14:paraId="607C133B" w14:textId="77777777" w:rsidTr="006415E2">
        <w:trPr>
          <w:trHeight w:val="369"/>
          <w:jc w:val="center"/>
        </w:trPr>
        <w:tc>
          <w:tcPr>
            <w:tcW w:w="5508" w:type="dxa"/>
            <w:vAlign w:val="center"/>
          </w:tcPr>
          <w:p w14:paraId="066101A8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Professionalism</w:t>
            </w:r>
          </w:p>
        </w:tc>
        <w:tc>
          <w:tcPr>
            <w:tcW w:w="1044" w:type="dxa"/>
            <w:vAlign w:val="center"/>
          </w:tcPr>
          <w:p w14:paraId="52894FF0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78CC9615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5BA6930C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20641119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39F0A87A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702C0130" w14:textId="77777777" w:rsidTr="006415E2">
        <w:trPr>
          <w:trHeight w:val="369"/>
          <w:jc w:val="center"/>
        </w:trPr>
        <w:tc>
          <w:tcPr>
            <w:tcW w:w="5508" w:type="dxa"/>
            <w:vAlign w:val="center"/>
          </w:tcPr>
          <w:p w14:paraId="12FAA025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Diagnostic skills</w:t>
            </w:r>
          </w:p>
        </w:tc>
        <w:tc>
          <w:tcPr>
            <w:tcW w:w="1044" w:type="dxa"/>
            <w:vAlign w:val="center"/>
          </w:tcPr>
          <w:p w14:paraId="33DE5986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741D385A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2007CA43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65E71FAA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6EB6A6DB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58A4A999" w14:textId="77777777" w:rsidTr="006415E2">
        <w:trPr>
          <w:trHeight w:val="369"/>
          <w:jc w:val="center"/>
        </w:trPr>
        <w:tc>
          <w:tcPr>
            <w:tcW w:w="5508" w:type="dxa"/>
            <w:vAlign w:val="center"/>
          </w:tcPr>
          <w:p w14:paraId="6336825A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Diligence in record taking</w:t>
            </w:r>
          </w:p>
        </w:tc>
        <w:tc>
          <w:tcPr>
            <w:tcW w:w="1044" w:type="dxa"/>
            <w:vAlign w:val="center"/>
          </w:tcPr>
          <w:p w14:paraId="3D339089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7E3CA970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783D2D70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5E051659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04374D7F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4CAF25BD" w14:textId="77777777" w:rsidTr="006415E2">
        <w:trPr>
          <w:trHeight w:val="369"/>
          <w:jc w:val="center"/>
        </w:trPr>
        <w:tc>
          <w:tcPr>
            <w:tcW w:w="5508" w:type="dxa"/>
            <w:vAlign w:val="center"/>
          </w:tcPr>
          <w:p w14:paraId="400B2FB8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Emergency management</w:t>
            </w:r>
          </w:p>
        </w:tc>
        <w:tc>
          <w:tcPr>
            <w:tcW w:w="1044" w:type="dxa"/>
            <w:vAlign w:val="center"/>
          </w:tcPr>
          <w:p w14:paraId="08327738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13145CDD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0F3B42A2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6F780B1A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6B4EE4DF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5763EEBC" w14:textId="77777777" w:rsidTr="006415E2">
        <w:trPr>
          <w:trHeight w:val="369"/>
          <w:jc w:val="center"/>
        </w:trPr>
        <w:tc>
          <w:tcPr>
            <w:tcW w:w="5508" w:type="dxa"/>
            <w:vAlign w:val="center"/>
          </w:tcPr>
          <w:p w14:paraId="76479EB2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Clinical judgement</w:t>
            </w:r>
          </w:p>
        </w:tc>
        <w:tc>
          <w:tcPr>
            <w:tcW w:w="1044" w:type="dxa"/>
            <w:vAlign w:val="center"/>
          </w:tcPr>
          <w:p w14:paraId="34A0071B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7A3D54C5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1DEA1217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37C4AE09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0F555328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2FDA7C45" w14:textId="77777777" w:rsidTr="006415E2">
        <w:trPr>
          <w:trHeight w:val="369"/>
          <w:jc w:val="center"/>
        </w:trPr>
        <w:tc>
          <w:tcPr>
            <w:tcW w:w="5508" w:type="dxa"/>
            <w:vAlign w:val="center"/>
          </w:tcPr>
          <w:p w14:paraId="2FCA8DE5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Punctuality</w:t>
            </w:r>
          </w:p>
        </w:tc>
        <w:tc>
          <w:tcPr>
            <w:tcW w:w="1044" w:type="dxa"/>
            <w:vAlign w:val="center"/>
          </w:tcPr>
          <w:p w14:paraId="08B25DBD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3DC2E371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789C4056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1D5D1EBA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1870863C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7BF30163" w14:textId="77777777" w:rsidTr="006415E2">
        <w:trPr>
          <w:trHeight w:val="369"/>
          <w:jc w:val="center"/>
        </w:trPr>
        <w:tc>
          <w:tcPr>
            <w:tcW w:w="5508" w:type="dxa"/>
            <w:vAlign w:val="center"/>
          </w:tcPr>
          <w:p w14:paraId="6BDE400D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Relationship with other medical colleagues</w:t>
            </w:r>
          </w:p>
        </w:tc>
        <w:tc>
          <w:tcPr>
            <w:tcW w:w="1044" w:type="dxa"/>
            <w:vAlign w:val="center"/>
          </w:tcPr>
          <w:p w14:paraId="484C1C85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2AEF0671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2ED6D4A6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02A8B59B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1D4BB1DC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0351E3DD" w14:textId="77777777" w:rsidTr="006415E2">
        <w:trPr>
          <w:trHeight w:val="369"/>
          <w:jc w:val="center"/>
        </w:trPr>
        <w:tc>
          <w:tcPr>
            <w:tcW w:w="5508" w:type="dxa"/>
            <w:vAlign w:val="center"/>
          </w:tcPr>
          <w:p w14:paraId="34893A36" w14:textId="77777777" w:rsidR="004D0A26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Relationship with nursing, paramedical &amp; allied </w:t>
            </w:r>
          </w:p>
          <w:p w14:paraId="0F8AFE37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health staff</w:t>
            </w:r>
          </w:p>
        </w:tc>
        <w:tc>
          <w:tcPr>
            <w:tcW w:w="1044" w:type="dxa"/>
            <w:vAlign w:val="center"/>
          </w:tcPr>
          <w:p w14:paraId="62473A3A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6191B064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2D28C6B1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105B5064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1A27C8DF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024918CD" w14:textId="77777777" w:rsidTr="006415E2">
        <w:trPr>
          <w:trHeight w:val="369"/>
          <w:jc w:val="center"/>
        </w:trPr>
        <w:tc>
          <w:tcPr>
            <w:tcW w:w="5508" w:type="dxa"/>
            <w:vAlign w:val="center"/>
          </w:tcPr>
          <w:p w14:paraId="779F4862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Relationship with patients and relatives</w:t>
            </w:r>
          </w:p>
        </w:tc>
        <w:tc>
          <w:tcPr>
            <w:tcW w:w="1044" w:type="dxa"/>
            <w:vAlign w:val="center"/>
          </w:tcPr>
          <w:p w14:paraId="34A8D329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4BB9AA87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2CCFE6B1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3ED1F27C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17506540" w14:textId="77777777" w:rsidR="000270BB" w:rsidRPr="004A7D3A" w:rsidRDefault="000270BB" w:rsidP="006415E2">
            <w:pPr>
              <w:keepNext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</w:tbl>
    <w:p w14:paraId="1779017F" w14:textId="39D401AB" w:rsidR="000270BB" w:rsidRPr="004A7D3A" w:rsidRDefault="000270BB" w:rsidP="000270BB">
      <w:pPr>
        <w:keepNext/>
        <w:ind w:right="-576"/>
        <w:outlineLvl w:val="2"/>
        <w:rPr>
          <w:rFonts w:asciiTheme="minorHAnsi" w:hAnsiTheme="minorHAnsi" w:cs="Arial"/>
          <w:b/>
          <w:bCs/>
          <w:sz w:val="21"/>
          <w:szCs w:val="21"/>
        </w:rPr>
      </w:pPr>
      <w:r w:rsidRPr="004A7D3A">
        <w:rPr>
          <w:rFonts w:asciiTheme="minorHAnsi" w:hAnsiTheme="minorHAnsi" w:cs="Arial"/>
          <w:b/>
          <w:bCs/>
          <w:sz w:val="21"/>
          <w:szCs w:val="21"/>
        </w:rPr>
        <w:t xml:space="preserve">            </w:t>
      </w:r>
      <w:r w:rsidRPr="004A7D3A">
        <w:rPr>
          <w:rFonts w:asciiTheme="minorHAnsi" w:hAnsiTheme="minorHAnsi" w:cs="Arial"/>
          <w:b/>
          <w:bCs/>
          <w:sz w:val="21"/>
          <w:szCs w:val="21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9"/>
        <w:gridCol w:w="937"/>
        <w:gridCol w:w="938"/>
        <w:gridCol w:w="938"/>
        <w:gridCol w:w="938"/>
        <w:gridCol w:w="938"/>
      </w:tblGrid>
      <w:tr w:rsidR="000270BB" w:rsidRPr="004A7D3A" w14:paraId="5FA3FC55" w14:textId="77777777" w:rsidTr="00884E06">
        <w:trPr>
          <w:trHeight w:val="369"/>
          <w:jc w:val="center"/>
        </w:trPr>
        <w:tc>
          <w:tcPr>
            <w:tcW w:w="10728" w:type="dxa"/>
            <w:gridSpan w:val="6"/>
            <w:shd w:val="clear" w:color="auto" w:fill="000000"/>
            <w:vAlign w:val="center"/>
          </w:tcPr>
          <w:p w14:paraId="2EAA8B05" w14:textId="7D7E8BA6" w:rsidR="004D0A26" w:rsidRPr="004A7D3A" w:rsidRDefault="000270BB" w:rsidP="004D0A26">
            <w:pPr>
              <w:keepNext/>
              <w:ind w:right="-576"/>
              <w:outlineLvl w:val="2"/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  <w:t xml:space="preserve">Section Three - Personal Attributes                                             </w:t>
            </w:r>
            <w:r w:rsidR="004D0A26" w:rsidRPr="004A7D3A"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  <w:t xml:space="preserve">  </w:t>
            </w:r>
            <w:r w:rsidRPr="004A7D3A"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  <w:t>Please tick one number per line</w:t>
            </w:r>
          </w:p>
        </w:tc>
      </w:tr>
      <w:tr w:rsidR="000270BB" w:rsidRPr="004A7D3A" w14:paraId="437556BC" w14:textId="77777777" w:rsidTr="00884E06">
        <w:trPr>
          <w:trHeight w:val="369"/>
          <w:jc w:val="center"/>
        </w:trPr>
        <w:tc>
          <w:tcPr>
            <w:tcW w:w="5508" w:type="dxa"/>
            <w:vAlign w:val="center"/>
          </w:tcPr>
          <w:p w14:paraId="31142797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Time management</w:t>
            </w:r>
          </w:p>
        </w:tc>
        <w:tc>
          <w:tcPr>
            <w:tcW w:w="1044" w:type="dxa"/>
            <w:vAlign w:val="center"/>
          </w:tcPr>
          <w:p w14:paraId="6D3F961B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3B6E8A3C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1ABA0687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6D991DA4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26130A0D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3A37E1AC" w14:textId="77777777" w:rsidTr="00884E06">
        <w:trPr>
          <w:trHeight w:val="369"/>
          <w:jc w:val="center"/>
        </w:trPr>
        <w:tc>
          <w:tcPr>
            <w:tcW w:w="5508" w:type="dxa"/>
            <w:vAlign w:val="center"/>
          </w:tcPr>
          <w:p w14:paraId="078D451D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Management of stress &amp; workload</w:t>
            </w:r>
          </w:p>
        </w:tc>
        <w:tc>
          <w:tcPr>
            <w:tcW w:w="1044" w:type="dxa"/>
            <w:vAlign w:val="center"/>
          </w:tcPr>
          <w:p w14:paraId="51A122B4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2DBD43EF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50E3FAEB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551DF411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79292330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28C88D52" w14:textId="77777777" w:rsidTr="00884E06">
        <w:trPr>
          <w:trHeight w:val="369"/>
          <w:jc w:val="center"/>
        </w:trPr>
        <w:tc>
          <w:tcPr>
            <w:tcW w:w="5508" w:type="dxa"/>
            <w:vAlign w:val="center"/>
          </w:tcPr>
          <w:p w14:paraId="0CD9596E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Commitment &amp; motivation</w:t>
            </w:r>
          </w:p>
        </w:tc>
        <w:tc>
          <w:tcPr>
            <w:tcW w:w="1044" w:type="dxa"/>
            <w:vAlign w:val="center"/>
          </w:tcPr>
          <w:p w14:paraId="0948918E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400497BA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0B3D9BAE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558A2545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2FC4B7B6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7B2A2EFA" w14:textId="77777777" w:rsidTr="00884E06">
        <w:trPr>
          <w:trHeight w:val="369"/>
          <w:jc w:val="center"/>
        </w:trPr>
        <w:tc>
          <w:tcPr>
            <w:tcW w:w="5508" w:type="dxa"/>
            <w:vAlign w:val="center"/>
          </w:tcPr>
          <w:p w14:paraId="30E25237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Communication skills</w:t>
            </w:r>
          </w:p>
        </w:tc>
        <w:tc>
          <w:tcPr>
            <w:tcW w:w="1044" w:type="dxa"/>
            <w:vAlign w:val="center"/>
          </w:tcPr>
          <w:p w14:paraId="7578D022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36D5A57C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3D3A46B6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7FB78496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3E6671D8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6E0BF2CD" w14:textId="77777777" w:rsidTr="00884E06">
        <w:trPr>
          <w:trHeight w:val="369"/>
          <w:jc w:val="center"/>
        </w:trPr>
        <w:tc>
          <w:tcPr>
            <w:tcW w:w="5508" w:type="dxa"/>
            <w:vAlign w:val="center"/>
          </w:tcPr>
          <w:p w14:paraId="1C591FEA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Disposition &amp; appearance</w:t>
            </w:r>
          </w:p>
        </w:tc>
        <w:tc>
          <w:tcPr>
            <w:tcW w:w="1044" w:type="dxa"/>
            <w:vAlign w:val="center"/>
          </w:tcPr>
          <w:p w14:paraId="222A077C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416DF1B8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31DEF93C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520C4105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3B274EEF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1C796760" w14:textId="77777777" w:rsidTr="00884E06">
        <w:trPr>
          <w:trHeight w:val="369"/>
          <w:jc w:val="center"/>
        </w:trPr>
        <w:tc>
          <w:tcPr>
            <w:tcW w:w="5508" w:type="dxa"/>
            <w:vAlign w:val="center"/>
          </w:tcPr>
          <w:p w14:paraId="5B6E835B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Reliability</w:t>
            </w:r>
          </w:p>
        </w:tc>
        <w:tc>
          <w:tcPr>
            <w:tcW w:w="1044" w:type="dxa"/>
            <w:vAlign w:val="center"/>
          </w:tcPr>
          <w:p w14:paraId="39B20EA7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7EE8F947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4AB0061D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5DE760F9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10801384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5AF09EB9" w14:textId="77777777" w:rsidTr="00884E06">
        <w:trPr>
          <w:trHeight w:val="369"/>
          <w:jc w:val="center"/>
        </w:trPr>
        <w:tc>
          <w:tcPr>
            <w:tcW w:w="5508" w:type="dxa"/>
            <w:vAlign w:val="center"/>
          </w:tcPr>
          <w:p w14:paraId="787F9F18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Teamwork</w:t>
            </w:r>
          </w:p>
        </w:tc>
        <w:tc>
          <w:tcPr>
            <w:tcW w:w="1044" w:type="dxa"/>
            <w:vAlign w:val="center"/>
          </w:tcPr>
          <w:p w14:paraId="53075806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5BC8C534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404252BA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4B6C868E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1D72DF63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  <w:tr w:rsidR="000270BB" w:rsidRPr="004A7D3A" w14:paraId="677362E9" w14:textId="77777777" w:rsidTr="00884E06">
        <w:trPr>
          <w:trHeight w:val="369"/>
          <w:jc w:val="center"/>
        </w:trPr>
        <w:tc>
          <w:tcPr>
            <w:tcW w:w="5508" w:type="dxa"/>
            <w:vAlign w:val="center"/>
          </w:tcPr>
          <w:p w14:paraId="5C05FD2A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Attendance &amp; performance at conferences</w:t>
            </w:r>
          </w:p>
        </w:tc>
        <w:tc>
          <w:tcPr>
            <w:tcW w:w="1044" w:type="dxa"/>
            <w:vAlign w:val="center"/>
          </w:tcPr>
          <w:p w14:paraId="6CCE2BEA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1</w:t>
            </w:r>
          </w:p>
        </w:tc>
        <w:tc>
          <w:tcPr>
            <w:tcW w:w="1044" w:type="dxa"/>
            <w:vAlign w:val="center"/>
          </w:tcPr>
          <w:p w14:paraId="3C77B348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2</w:t>
            </w:r>
          </w:p>
        </w:tc>
        <w:tc>
          <w:tcPr>
            <w:tcW w:w="1044" w:type="dxa"/>
            <w:vAlign w:val="center"/>
          </w:tcPr>
          <w:p w14:paraId="5725B3FC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3</w:t>
            </w:r>
          </w:p>
        </w:tc>
        <w:tc>
          <w:tcPr>
            <w:tcW w:w="1044" w:type="dxa"/>
            <w:vAlign w:val="center"/>
          </w:tcPr>
          <w:p w14:paraId="5C76BACA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4</w:t>
            </w:r>
          </w:p>
        </w:tc>
        <w:tc>
          <w:tcPr>
            <w:tcW w:w="1044" w:type="dxa"/>
            <w:vAlign w:val="center"/>
          </w:tcPr>
          <w:p w14:paraId="51E8B4F8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5</w:t>
            </w:r>
          </w:p>
        </w:tc>
      </w:tr>
    </w:tbl>
    <w:p w14:paraId="50A67629" w14:textId="77777777" w:rsidR="000270BB" w:rsidRPr="004A7D3A" w:rsidRDefault="000270BB" w:rsidP="000270BB">
      <w:pPr>
        <w:rPr>
          <w:rFonts w:asciiTheme="minorHAnsi" w:hAnsiTheme="minorHAnsi" w:cs="Arial"/>
          <w:sz w:val="21"/>
          <w:szCs w:val="21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8"/>
      </w:tblGrid>
      <w:tr w:rsidR="000270BB" w:rsidRPr="004A7D3A" w14:paraId="05A4FDB0" w14:textId="77777777" w:rsidTr="004D77E1">
        <w:trPr>
          <w:trHeight w:val="369"/>
          <w:jc w:val="center"/>
        </w:trPr>
        <w:tc>
          <w:tcPr>
            <w:tcW w:w="9638" w:type="dxa"/>
            <w:shd w:val="clear" w:color="auto" w:fill="000000"/>
            <w:vAlign w:val="center"/>
          </w:tcPr>
          <w:p w14:paraId="1D0FE3DB" w14:textId="77777777" w:rsidR="000270BB" w:rsidRPr="004A7D3A" w:rsidRDefault="000270BB" w:rsidP="000270BB">
            <w:pPr>
              <w:keepNext/>
              <w:ind w:right="-576"/>
              <w:outlineLvl w:val="2"/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br w:type="page"/>
            </w:r>
            <w:r w:rsidRPr="004A7D3A"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  <w:t xml:space="preserve">Section Four - Additional Questions                                                                              </w:t>
            </w:r>
          </w:p>
        </w:tc>
      </w:tr>
      <w:tr w:rsidR="000270BB" w:rsidRPr="004A7D3A" w14:paraId="0CE0332B" w14:textId="77777777" w:rsidTr="004D77E1">
        <w:trPr>
          <w:trHeight w:val="369"/>
          <w:jc w:val="center"/>
        </w:trPr>
        <w:tc>
          <w:tcPr>
            <w:tcW w:w="9638" w:type="dxa"/>
            <w:shd w:val="clear" w:color="auto" w:fill="FFFFFF"/>
            <w:vAlign w:val="center"/>
          </w:tcPr>
          <w:p w14:paraId="25A4F419" w14:textId="77777777" w:rsidR="004D0A26" w:rsidRPr="004A7D3A" w:rsidRDefault="004D0A26" w:rsidP="00BD3C7F">
            <w:pPr>
              <w:rPr>
                <w:rFonts w:asciiTheme="minorHAnsi" w:hAnsiTheme="minorHAnsi" w:cs="Arial"/>
                <w:sz w:val="21"/>
                <w:szCs w:val="21"/>
              </w:rPr>
            </w:pPr>
          </w:p>
          <w:p w14:paraId="44352E89" w14:textId="07E6A158" w:rsidR="000270BB" w:rsidRPr="004A7D3A" w:rsidRDefault="000270BB" w:rsidP="00BD3C7F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Did this doct</w:t>
            </w:r>
            <w:r w:rsidR="004D0A26" w:rsidRPr="004A7D3A">
              <w:rPr>
                <w:rFonts w:asciiTheme="minorHAnsi" w:hAnsiTheme="minorHAnsi" w:cs="Arial"/>
                <w:sz w:val="21"/>
                <w:szCs w:val="21"/>
              </w:rPr>
              <w:t>or perform well in this post?</w:t>
            </w:r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         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Very well</w:t>
            </w:r>
            <w:r w:rsidR="006415E2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19104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5E2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6415E2">
              <w:rPr>
                <w:rFonts w:asciiTheme="minorHAnsi" w:hAnsiTheme="minorHAnsi" w:cs="Arial"/>
                <w:sz w:val="21"/>
                <w:szCs w:val="21"/>
              </w:rPr>
              <w:t xml:space="preserve">  </w:t>
            </w:r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  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Acceptable</w:t>
            </w:r>
            <w:r w:rsidR="006415E2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-1041201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5E2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6415E2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  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Not Acceptable</w:t>
            </w:r>
            <w:r w:rsidR="006415E2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-72167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5E2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</w:p>
          <w:p w14:paraId="4747143D" w14:textId="77777777" w:rsidR="000270BB" w:rsidRPr="004A7D3A" w:rsidRDefault="000270BB" w:rsidP="00BD3C7F">
            <w:pPr>
              <w:keepNext/>
              <w:outlineLvl w:val="2"/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</w:pPr>
          </w:p>
        </w:tc>
      </w:tr>
      <w:tr w:rsidR="000270BB" w:rsidRPr="004A7D3A" w14:paraId="7D919DC8" w14:textId="77777777" w:rsidTr="004D77E1">
        <w:trPr>
          <w:trHeight w:val="369"/>
          <w:jc w:val="center"/>
        </w:trPr>
        <w:tc>
          <w:tcPr>
            <w:tcW w:w="9638" w:type="dxa"/>
            <w:shd w:val="clear" w:color="auto" w:fill="FFFFFF"/>
            <w:vAlign w:val="center"/>
          </w:tcPr>
          <w:p w14:paraId="1017A548" w14:textId="77777777" w:rsidR="004D0A26" w:rsidRPr="004A7D3A" w:rsidRDefault="004D0A26" w:rsidP="00BD3C7F">
            <w:pPr>
              <w:rPr>
                <w:rFonts w:asciiTheme="minorHAnsi" w:hAnsiTheme="minorHAnsi" w:cs="Arial"/>
                <w:sz w:val="21"/>
                <w:szCs w:val="21"/>
              </w:rPr>
            </w:pPr>
          </w:p>
          <w:p w14:paraId="762C7885" w14:textId="526D94FF" w:rsidR="000270BB" w:rsidRPr="004A7D3A" w:rsidRDefault="000270BB" w:rsidP="00BD3C7F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Would you be happy to work again with this doctor?</w:t>
            </w:r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         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Yes</w:t>
            </w:r>
            <w:r w:rsidR="006415E2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-2025325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C7F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    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No</w:t>
            </w:r>
            <w:r w:rsidR="006415E2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131945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5E2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</w:p>
          <w:p w14:paraId="23187D74" w14:textId="77777777" w:rsidR="000270BB" w:rsidRPr="004A7D3A" w:rsidRDefault="000270BB" w:rsidP="00BD3C7F">
            <w:pPr>
              <w:keepNext/>
              <w:outlineLvl w:val="2"/>
              <w:rPr>
                <w:rFonts w:asciiTheme="minorHAnsi" w:hAnsiTheme="minorHAnsi" w:cs="Arial"/>
                <w:b/>
                <w:bCs/>
                <w:color w:val="FFFFFF"/>
                <w:sz w:val="21"/>
                <w:szCs w:val="21"/>
              </w:rPr>
            </w:pPr>
          </w:p>
        </w:tc>
      </w:tr>
      <w:tr w:rsidR="000270BB" w:rsidRPr="004A7D3A" w14:paraId="64F8B4AA" w14:textId="77777777" w:rsidTr="004D77E1">
        <w:trPr>
          <w:trHeight w:val="1247"/>
          <w:jc w:val="center"/>
        </w:trPr>
        <w:tc>
          <w:tcPr>
            <w:tcW w:w="9638" w:type="dxa"/>
            <w:shd w:val="clear" w:color="auto" w:fill="FFFFFF"/>
            <w:vAlign w:val="center"/>
          </w:tcPr>
          <w:p w14:paraId="17D9AF99" w14:textId="77777777" w:rsidR="004D0A26" w:rsidRPr="004A7D3A" w:rsidRDefault="000270BB" w:rsidP="00BD3C7F">
            <w:pPr>
              <w:spacing w:after="120"/>
              <w:rPr>
                <w:rFonts w:asciiTheme="minorHAnsi" w:hAnsiTheme="minorHAnsi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To your knowledge has this candidate ever been the subject of a complaints process/ investigation relating to a patient incident? If yes, please provide more details under the comment section.</w:t>
            </w:r>
            <w:r w:rsidRPr="004A7D3A">
              <w:rPr>
                <w:rFonts w:asciiTheme="minorHAnsi" w:hAnsiTheme="minorHAnsi"/>
                <w:sz w:val="21"/>
                <w:szCs w:val="21"/>
              </w:rPr>
              <w:t xml:space="preserve">   </w:t>
            </w:r>
          </w:p>
          <w:p w14:paraId="50338EC3" w14:textId="080C3295" w:rsidR="000270BB" w:rsidRPr="00BD3C7F" w:rsidRDefault="00BD3C7F" w:rsidP="00BD3C7F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Yes</w:t>
            </w:r>
            <w:r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-1554845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1"/>
                <w:szCs w:val="21"/>
              </w:rPr>
              <w:t xml:space="preserve">    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No</w:t>
            </w:r>
            <w:r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-545444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</w:p>
        </w:tc>
      </w:tr>
      <w:tr w:rsidR="000270BB" w:rsidRPr="004A7D3A" w14:paraId="4886FA1A" w14:textId="77777777" w:rsidTr="004D77E1">
        <w:trPr>
          <w:trHeight w:val="369"/>
          <w:jc w:val="center"/>
        </w:trPr>
        <w:tc>
          <w:tcPr>
            <w:tcW w:w="9638" w:type="dxa"/>
            <w:shd w:val="clear" w:color="auto" w:fill="FFFFFF"/>
            <w:vAlign w:val="center"/>
          </w:tcPr>
          <w:p w14:paraId="3437D831" w14:textId="77777777" w:rsidR="000270BB" w:rsidRPr="004A7D3A" w:rsidRDefault="000270BB" w:rsidP="00BD3C7F">
            <w:pPr>
              <w:rPr>
                <w:rFonts w:asciiTheme="minorHAnsi" w:hAnsiTheme="minorHAnsi" w:cs="Arial"/>
                <w:sz w:val="21"/>
                <w:szCs w:val="21"/>
              </w:rPr>
            </w:pPr>
          </w:p>
          <w:p w14:paraId="7C7AA1CA" w14:textId="65E7C8B8" w:rsidR="000270BB" w:rsidRPr="004A7D3A" w:rsidRDefault="000270BB" w:rsidP="00BD3C7F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Do you think this docto</w:t>
            </w:r>
            <w:r w:rsidR="004D0A26" w:rsidRPr="004A7D3A">
              <w:rPr>
                <w:rFonts w:asciiTheme="minorHAnsi" w:hAnsiTheme="minorHAnsi" w:cs="Arial"/>
                <w:sz w:val="21"/>
                <w:szCs w:val="21"/>
              </w:rPr>
              <w:t>r is suitable for a career in Psychiatry</w:t>
            </w:r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?          </w:t>
            </w:r>
            <w:r w:rsidR="00BD3C7F" w:rsidRPr="004A7D3A">
              <w:rPr>
                <w:rFonts w:asciiTheme="minorHAnsi" w:hAnsiTheme="minorHAnsi" w:cs="Arial"/>
                <w:sz w:val="21"/>
                <w:szCs w:val="21"/>
              </w:rPr>
              <w:t>Yes</w:t>
            </w:r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-1211485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C7F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   </w:t>
            </w:r>
            <w:r w:rsidR="00BD3C7F" w:rsidRPr="004A7D3A">
              <w:rPr>
                <w:rFonts w:asciiTheme="minorHAnsi" w:hAnsiTheme="minorHAnsi" w:cs="Arial"/>
                <w:sz w:val="21"/>
                <w:szCs w:val="21"/>
              </w:rPr>
              <w:t>No</w:t>
            </w:r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-125975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C7F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   </w:t>
            </w:r>
            <w:r w:rsidR="00BD3C7F" w:rsidRPr="004A7D3A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Unsure</w:t>
            </w:r>
            <w:r w:rsidR="00BD3C7F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1"/>
                  <w:szCs w:val="21"/>
                </w:rPr>
                <w:id w:val="-158398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C7F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</w:p>
          <w:p w14:paraId="079DB720" w14:textId="77777777" w:rsidR="000270BB" w:rsidRPr="004A7D3A" w:rsidRDefault="000270BB" w:rsidP="00BD3C7F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0270BB" w:rsidRPr="004A7D3A" w14:paraId="27EF00F8" w14:textId="77777777" w:rsidTr="004D77E1">
        <w:trPr>
          <w:trHeight w:val="1134"/>
          <w:jc w:val="center"/>
        </w:trPr>
        <w:tc>
          <w:tcPr>
            <w:tcW w:w="9638" w:type="dxa"/>
            <w:shd w:val="clear" w:color="auto" w:fill="FFFFFF"/>
          </w:tcPr>
          <w:p w14:paraId="0FA26E30" w14:textId="50F9DD3E" w:rsidR="000270BB" w:rsidRPr="00BD3C7F" w:rsidRDefault="000270BB" w:rsidP="00BD3C7F">
            <w:pPr>
              <w:keepNext/>
              <w:spacing w:before="120"/>
              <w:ind w:right="-576"/>
              <w:outlineLvl w:val="2"/>
              <w:rPr>
                <w:rFonts w:asciiTheme="minorHAnsi" w:hAnsiTheme="minorHAnsi" w:cs="Arial"/>
                <w:bCs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Cs/>
                <w:sz w:val="21"/>
                <w:szCs w:val="21"/>
              </w:rPr>
              <w:lastRenderedPageBreak/>
              <w:t>Has this doctor any outstanding characteristics?</w:t>
            </w:r>
          </w:p>
          <w:p w14:paraId="6569D3CB" w14:textId="77777777" w:rsidR="000270BB" w:rsidRPr="004A7D3A" w:rsidRDefault="000270BB" w:rsidP="00BD3C7F">
            <w:pPr>
              <w:spacing w:before="6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0270BB" w:rsidRPr="004A7D3A" w14:paraId="1BE63A6D" w14:textId="77777777" w:rsidTr="004D77E1">
        <w:trPr>
          <w:trHeight w:val="1701"/>
          <w:jc w:val="center"/>
        </w:trPr>
        <w:tc>
          <w:tcPr>
            <w:tcW w:w="9638" w:type="dxa"/>
            <w:shd w:val="clear" w:color="auto" w:fill="FFFFFF"/>
          </w:tcPr>
          <w:p w14:paraId="5438A386" w14:textId="31ED5624" w:rsidR="000270BB" w:rsidRPr="00BD3C7F" w:rsidRDefault="000270BB" w:rsidP="00BD3C7F">
            <w:pPr>
              <w:spacing w:before="120"/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If you have any further comments/concerns regarding the candidate that have not been covered above, please use the space below or attach further correspondence.</w:t>
            </w:r>
          </w:p>
        </w:tc>
      </w:tr>
    </w:tbl>
    <w:p w14:paraId="6A5C2CE7" w14:textId="0A76AC04" w:rsidR="000270BB" w:rsidRPr="004A7D3A" w:rsidRDefault="00BD3C7F" w:rsidP="000270BB">
      <w:pPr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D0F633" wp14:editId="1F1D3627">
                <wp:simplePos x="0" y="0"/>
                <wp:positionH relativeFrom="column">
                  <wp:posOffset>3937635</wp:posOffset>
                </wp:positionH>
                <wp:positionV relativeFrom="paragraph">
                  <wp:posOffset>207010</wp:posOffset>
                </wp:positionV>
                <wp:extent cx="2152650" cy="1400175"/>
                <wp:effectExtent l="0" t="0" r="19050" b="28575"/>
                <wp:wrapNone/>
                <wp:docPr id="210191964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82500" w14:textId="77777777" w:rsidR="000C0533" w:rsidRDefault="000C0533" w:rsidP="000270BB">
                            <w:pPr>
                              <w:jc w:val="center"/>
                              <w:rPr>
                                <w:rFonts w:ascii="Arial" w:hAnsi="Arial" w:cs="Arial"/>
                                <w:color w:val="999999"/>
                              </w:rPr>
                            </w:pPr>
                          </w:p>
                          <w:p w14:paraId="67B87AF2" w14:textId="77777777" w:rsidR="000C0533" w:rsidRDefault="000C0533" w:rsidP="000270BB">
                            <w:pPr>
                              <w:jc w:val="center"/>
                              <w:rPr>
                                <w:rFonts w:ascii="Arial" w:hAnsi="Arial" w:cs="Arial"/>
                                <w:color w:val="999999"/>
                              </w:rPr>
                            </w:pPr>
                          </w:p>
                          <w:p w14:paraId="731B7887" w14:textId="77777777" w:rsidR="000C0533" w:rsidRDefault="000C0533" w:rsidP="000270BB">
                            <w:pPr>
                              <w:jc w:val="center"/>
                              <w:rPr>
                                <w:rFonts w:ascii="Arial" w:hAnsi="Arial" w:cs="Arial"/>
                                <w:color w:val="999999"/>
                              </w:rPr>
                            </w:pPr>
                          </w:p>
                          <w:p w14:paraId="231A2C29" w14:textId="7FEBB6D8" w:rsidR="000270BB" w:rsidRDefault="000C0533" w:rsidP="000270BB">
                            <w:pPr>
                              <w:jc w:val="center"/>
                              <w:rPr>
                                <w:rFonts w:ascii="Arial" w:hAnsi="Arial" w:cs="Arial"/>
                                <w:color w:val="99999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999999"/>
                              </w:rPr>
                              <w:t>T</w:t>
                            </w:r>
                            <w:r w:rsidR="000270BB">
                              <w:rPr>
                                <w:rFonts w:ascii="Arial" w:hAnsi="Arial" w:cs="Arial"/>
                                <w:color w:val="999999"/>
                              </w:rPr>
                              <w:t>his form will not be accepted</w:t>
                            </w:r>
                          </w:p>
                          <w:p w14:paraId="3E1CDC50" w14:textId="77777777" w:rsidR="000270BB" w:rsidRDefault="000270BB" w:rsidP="000270BB">
                            <w:pPr>
                              <w:jc w:val="center"/>
                              <w:rPr>
                                <w:rFonts w:ascii="Arial" w:hAnsi="Arial" w:cs="Arial"/>
                                <w:color w:val="99999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999999"/>
                              </w:rPr>
                              <w:t>without a Hospital Stamp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D0F63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10.05pt;margin-top:16.3pt;width:169.5pt;height:11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">
                <v:textbox>
                  <w:txbxContent>
                    <w:p w14:paraId="75782500" w14:textId="77777777" w:rsidR="000C0533" w:rsidRDefault="000C0533" w:rsidP="000270BB">
                      <w:pPr>
                        <w:jc w:val="center"/>
                        <w:rPr>
                          <w:rFonts w:ascii="Arial" w:hAnsi="Arial" w:cs="Arial"/>
                          <w:color w:val="999999"/>
                        </w:rPr>
                      </w:pPr>
                    </w:p>
                    <w:p w14:paraId="67B87AF2" w14:textId="77777777" w:rsidR="000C0533" w:rsidRDefault="000C0533" w:rsidP="000270BB">
                      <w:pPr>
                        <w:jc w:val="center"/>
                        <w:rPr>
                          <w:rFonts w:ascii="Arial" w:hAnsi="Arial" w:cs="Arial"/>
                          <w:color w:val="999999"/>
                        </w:rPr>
                      </w:pPr>
                    </w:p>
                    <w:p w14:paraId="731B7887" w14:textId="77777777" w:rsidR="000C0533" w:rsidRDefault="000C0533" w:rsidP="000270BB">
                      <w:pPr>
                        <w:jc w:val="center"/>
                        <w:rPr>
                          <w:rFonts w:ascii="Arial" w:hAnsi="Arial" w:cs="Arial"/>
                          <w:color w:val="999999"/>
                        </w:rPr>
                      </w:pPr>
                    </w:p>
                    <w:p w14:paraId="231A2C29" w14:textId="7FEBB6D8" w:rsidR="000270BB" w:rsidRDefault="000C0533" w:rsidP="000270BB">
                      <w:pPr>
                        <w:jc w:val="center"/>
                        <w:rPr>
                          <w:rFonts w:ascii="Arial" w:hAnsi="Arial" w:cs="Arial"/>
                          <w:color w:val="999999"/>
                        </w:rPr>
                      </w:pPr>
                      <w:r>
                        <w:rPr>
                          <w:rFonts w:ascii="Arial" w:hAnsi="Arial" w:cs="Arial"/>
                          <w:color w:val="999999"/>
                        </w:rPr>
                        <w:t>T</w:t>
                      </w:r>
                      <w:r w:rsidR="000270BB">
                        <w:rPr>
                          <w:rFonts w:ascii="Arial" w:hAnsi="Arial" w:cs="Arial"/>
                          <w:color w:val="999999"/>
                        </w:rPr>
                        <w:t>his form will not be accepted</w:t>
                      </w:r>
                    </w:p>
                    <w:p w14:paraId="3E1CDC50" w14:textId="77777777" w:rsidR="000270BB" w:rsidRDefault="000270BB" w:rsidP="000270BB">
                      <w:pPr>
                        <w:jc w:val="center"/>
                        <w:rPr>
                          <w:rFonts w:ascii="Arial" w:hAnsi="Arial" w:cs="Arial"/>
                          <w:color w:val="999999"/>
                        </w:rPr>
                      </w:pPr>
                      <w:r>
                        <w:rPr>
                          <w:rFonts w:ascii="Arial" w:hAnsi="Arial" w:cs="Arial"/>
                          <w:color w:val="999999"/>
                        </w:rPr>
                        <w:t>without a Hospital Stamp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4253"/>
      </w:tblGrid>
      <w:tr w:rsidR="000C0533" w14:paraId="01D96402" w14:textId="77777777" w:rsidTr="000C0533">
        <w:trPr>
          <w:trHeight w:val="397"/>
        </w:trPr>
        <w:tc>
          <w:tcPr>
            <w:tcW w:w="1696" w:type="dxa"/>
            <w:vAlign w:val="bottom"/>
          </w:tcPr>
          <w:p w14:paraId="4CAE6247" w14:textId="6A327BF7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  <w:bookmarkStart w:id="0" w:name="_Hlk203468159"/>
            <w:r w:rsidRPr="004A7D3A">
              <w:rPr>
                <w:rFonts w:asciiTheme="minorHAnsi" w:hAnsiTheme="minorHAnsi" w:cs="Arial"/>
                <w:sz w:val="21"/>
                <w:szCs w:val="21"/>
              </w:rPr>
              <w:t>Your Full Name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58FD209F" w14:textId="77777777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4B29F91D" w14:textId="77777777" w:rsidR="000C0533" w:rsidRPr="000C0533" w:rsidRDefault="000C0533" w:rsidP="000270BB">
      <w:pPr>
        <w:jc w:val="both"/>
        <w:rPr>
          <w:rFonts w:asciiTheme="minorHAnsi" w:hAnsiTheme="minorHAnsi" w:cs="Arial"/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815"/>
      </w:tblGrid>
      <w:tr w:rsidR="000C0533" w14:paraId="0624C8AD" w14:textId="77777777" w:rsidTr="000C0533">
        <w:trPr>
          <w:trHeight w:val="510"/>
        </w:trPr>
        <w:tc>
          <w:tcPr>
            <w:tcW w:w="1134" w:type="dxa"/>
            <w:vAlign w:val="bottom"/>
          </w:tcPr>
          <w:p w14:paraId="7843E49C" w14:textId="11D984B7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Job Title</w:t>
            </w:r>
          </w:p>
        </w:tc>
        <w:tc>
          <w:tcPr>
            <w:tcW w:w="4815" w:type="dxa"/>
            <w:tcBorders>
              <w:bottom w:val="single" w:sz="4" w:space="0" w:color="auto"/>
            </w:tcBorders>
            <w:vAlign w:val="bottom"/>
          </w:tcPr>
          <w:p w14:paraId="5FA633F9" w14:textId="2CFDB400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bookmarkEnd w:id="0"/>
    </w:tbl>
    <w:p w14:paraId="02A9E3D2" w14:textId="77777777" w:rsidR="000C0533" w:rsidRPr="000C0533" w:rsidRDefault="000C0533" w:rsidP="000270BB">
      <w:pPr>
        <w:jc w:val="both"/>
        <w:rPr>
          <w:rFonts w:asciiTheme="minorHAnsi" w:hAnsiTheme="minorHAnsi" w:cs="Arial"/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822"/>
      </w:tblGrid>
      <w:tr w:rsidR="000C0533" w14:paraId="3E6A4CFF" w14:textId="77777777" w:rsidTr="000C0533">
        <w:trPr>
          <w:trHeight w:val="510"/>
        </w:trPr>
        <w:tc>
          <w:tcPr>
            <w:tcW w:w="2127" w:type="dxa"/>
            <w:vAlign w:val="bottom"/>
          </w:tcPr>
          <w:p w14:paraId="2A3518BA" w14:textId="476F82BD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Telephone Number</w:t>
            </w:r>
          </w:p>
        </w:tc>
        <w:tc>
          <w:tcPr>
            <w:tcW w:w="3822" w:type="dxa"/>
            <w:tcBorders>
              <w:bottom w:val="single" w:sz="4" w:space="0" w:color="auto"/>
            </w:tcBorders>
            <w:vAlign w:val="bottom"/>
          </w:tcPr>
          <w:p w14:paraId="52025456" w14:textId="77777777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0F189FBE" w14:textId="77777777" w:rsidR="000C0533" w:rsidRPr="000C0533" w:rsidRDefault="000C0533" w:rsidP="000C0533">
      <w:pPr>
        <w:jc w:val="both"/>
        <w:rPr>
          <w:rFonts w:asciiTheme="minorHAnsi" w:hAnsiTheme="minorHAnsi" w:cs="Arial"/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835"/>
        <w:gridCol w:w="709"/>
        <w:gridCol w:w="1559"/>
      </w:tblGrid>
      <w:tr w:rsidR="000C0533" w14:paraId="1848A784" w14:textId="77777777" w:rsidTr="000C0533">
        <w:trPr>
          <w:trHeight w:val="680"/>
        </w:trPr>
        <w:tc>
          <w:tcPr>
            <w:tcW w:w="846" w:type="dxa"/>
            <w:vAlign w:val="bottom"/>
          </w:tcPr>
          <w:p w14:paraId="166E722D" w14:textId="2617E9E2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Signed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3EB4EBFA" w14:textId="6DD81A1B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  <w:tc>
          <w:tcPr>
            <w:tcW w:w="709" w:type="dxa"/>
            <w:vAlign w:val="bottom"/>
          </w:tcPr>
          <w:p w14:paraId="6B513662" w14:textId="771EE32C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Date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3DCDB940" w14:textId="23345EC4" w:rsidR="000C0533" w:rsidRDefault="000C0533" w:rsidP="000C0533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41F8DC3A" w14:textId="77777777" w:rsidR="000C0533" w:rsidRPr="004A7D3A" w:rsidRDefault="000C0533" w:rsidP="000270BB">
      <w:pPr>
        <w:jc w:val="both"/>
        <w:rPr>
          <w:rFonts w:asciiTheme="minorHAnsi" w:hAnsiTheme="minorHAnsi" w:cs="Arial"/>
          <w:sz w:val="21"/>
          <w:szCs w:val="21"/>
        </w:rPr>
      </w:pPr>
    </w:p>
    <w:p w14:paraId="3BD95543" w14:textId="77777777" w:rsidR="004D0A26" w:rsidRPr="004A7D3A" w:rsidRDefault="004D0A26" w:rsidP="000270BB">
      <w:pPr>
        <w:jc w:val="both"/>
        <w:rPr>
          <w:rFonts w:asciiTheme="minorHAnsi" w:hAnsiTheme="minorHAnsi" w:cs="Arial"/>
          <w:sz w:val="21"/>
          <w:szCs w:val="21"/>
        </w:rPr>
      </w:pPr>
    </w:p>
    <w:p w14:paraId="1BA8C9E7" w14:textId="01203F72" w:rsidR="000270BB" w:rsidRPr="004A7D3A" w:rsidRDefault="000270BB" w:rsidP="000C0533">
      <w:pPr>
        <w:spacing w:after="120"/>
        <w:jc w:val="both"/>
        <w:rPr>
          <w:rFonts w:asciiTheme="minorHAnsi" w:hAnsiTheme="minorHAnsi" w:cs="Arial"/>
          <w:sz w:val="21"/>
          <w:szCs w:val="21"/>
          <w:u w:val="single"/>
        </w:rPr>
      </w:pPr>
      <w:r w:rsidRPr="004A7D3A">
        <w:rPr>
          <w:rFonts w:asciiTheme="minorHAnsi" w:hAnsiTheme="minorHAnsi" w:cs="Arial"/>
          <w:sz w:val="21"/>
          <w:szCs w:val="21"/>
          <w:u w:val="single"/>
        </w:rPr>
        <w:t>Note</w:t>
      </w:r>
      <w:r w:rsidR="004D77E1">
        <w:rPr>
          <w:rFonts w:asciiTheme="minorHAnsi" w:hAnsiTheme="minorHAnsi" w:cs="Arial"/>
          <w:sz w:val="21"/>
          <w:szCs w:val="21"/>
          <w:u w:val="single"/>
        </w:rPr>
        <w:t xml:space="preserve"> </w:t>
      </w:r>
      <w:r w:rsidRPr="004A7D3A">
        <w:rPr>
          <w:rFonts w:asciiTheme="minorHAnsi" w:hAnsiTheme="minorHAnsi" w:cs="Arial"/>
          <w:sz w:val="21"/>
          <w:szCs w:val="21"/>
          <w:u w:val="single"/>
        </w:rPr>
        <w:t xml:space="preserve">for </w:t>
      </w:r>
      <w:r w:rsidR="004D77E1">
        <w:rPr>
          <w:rFonts w:asciiTheme="minorHAnsi" w:hAnsiTheme="minorHAnsi" w:cs="Arial"/>
          <w:sz w:val="21"/>
          <w:szCs w:val="21"/>
          <w:u w:val="single"/>
        </w:rPr>
        <w:t>C</w:t>
      </w:r>
      <w:r w:rsidRPr="004A7D3A">
        <w:rPr>
          <w:rFonts w:asciiTheme="minorHAnsi" w:hAnsiTheme="minorHAnsi" w:cs="Arial"/>
          <w:sz w:val="21"/>
          <w:szCs w:val="21"/>
          <w:u w:val="single"/>
        </w:rPr>
        <w:t>andidates</w:t>
      </w:r>
    </w:p>
    <w:p w14:paraId="4D90631A" w14:textId="474C46C9" w:rsidR="000270BB" w:rsidRPr="000C0533" w:rsidRDefault="000C0533" w:rsidP="000C0533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0C0533">
        <w:rPr>
          <w:rFonts w:asciiTheme="minorHAnsi" w:hAnsiTheme="minorHAnsi" w:cs="Arial"/>
          <w:sz w:val="21"/>
          <w:szCs w:val="21"/>
        </w:rPr>
        <w:t>Candidates,</w:t>
      </w:r>
      <w:r w:rsidR="000270BB" w:rsidRPr="000C0533">
        <w:rPr>
          <w:rFonts w:asciiTheme="minorHAnsi" w:hAnsiTheme="minorHAnsi" w:cs="Arial"/>
          <w:sz w:val="21"/>
          <w:szCs w:val="21"/>
        </w:rPr>
        <w:t xml:space="preserve"> please note that as set out i</w:t>
      </w:r>
      <w:r w:rsidR="005A7C53" w:rsidRPr="000C0533">
        <w:rPr>
          <w:rFonts w:asciiTheme="minorHAnsi" w:hAnsiTheme="minorHAnsi" w:cs="Arial"/>
          <w:sz w:val="21"/>
          <w:szCs w:val="21"/>
        </w:rPr>
        <w:t>n the application form for the Basic Specialist T</w:t>
      </w:r>
      <w:r w:rsidR="000270BB" w:rsidRPr="000C0533">
        <w:rPr>
          <w:rFonts w:asciiTheme="minorHAnsi" w:hAnsiTheme="minorHAnsi" w:cs="Arial"/>
          <w:sz w:val="21"/>
          <w:szCs w:val="21"/>
        </w:rPr>
        <w:t>raining programme, that for the purposes of employment, and in accordance with the Data Protection Acts 1988 and 2003, this form will be made available to the relevant employers/ training sites if you are success</w:t>
      </w:r>
      <w:r w:rsidR="005A7C53" w:rsidRPr="000C0533">
        <w:rPr>
          <w:rFonts w:asciiTheme="minorHAnsi" w:hAnsiTheme="minorHAnsi" w:cs="Arial"/>
          <w:sz w:val="21"/>
          <w:szCs w:val="21"/>
        </w:rPr>
        <w:t>ful in your application to the Basic Specialist T</w:t>
      </w:r>
      <w:r w:rsidR="000270BB" w:rsidRPr="000C0533">
        <w:rPr>
          <w:rFonts w:asciiTheme="minorHAnsi" w:hAnsiTheme="minorHAnsi" w:cs="Arial"/>
          <w:sz w:val="21"/>
          <w:szCs w:val="21"/>
        </w:rPr>
        <w:t>raining programme</w:t>
      </w:r>
      <w:r w:rsidR="000270BB" w:rsidRPr="000C0533">
        <w:rPr>
          <w:rFonts w:asciiTheme="minorHAnsi" w:hAnsiTheme="minorHAnsi" w:cs="Arial"/>
          <w:sz w:val="22"/>
          <w:szCs w:val="22"/>
        </w:rPr>
        <w:t>.</w:t>
      </w:r>
    </w:p>
    <w:p w14:paraId="3736C246" w14:textId="77777777" w:rsidR="004D0A26" w:rsidRPr="004A7D3A" w:rsidRDefault="00290942" w:rsidP="00290942">
      <w:pPr>
        <w:ind w:left="720" w:hanging="720"/>
        <w:jc w:val="both"/>
        <w:rPr>
          <w:rFonts w:asciiTheme="minorHAnsi" w:hAnsiTheme="minorHAnsi" w:cs="Arial"/>
          <w:b/>
          <w:sz w:val="30"/>
          <w:szCs w:val="30"/>
        </w:rPr>
      </w:pPr>
      <w:r w:rsidRPr="004A7D3A">
        <w:rPr>
          <w:rFonts w:asciiTheme="minorHAnsi" w:hAnsiTheme="minorHAnsi" w:cs="Arial"/>
          <w:sz w:val="22"/>
          <w:szCs w:val="22"/>
        </w:rPr>
        <w:br w:type="page"/>
      </w:r>
      <w:r w:rsidR="004D0A26" w:rsidRPr="004A7D3A">
        <w:rPr>
          <w:rFonts w:asciiTheme="minorHAnsi" w:hAnsiTheme="minorHAnsi" w:cs="Arial"/>
          <w:b/>
          <w:sz w:val="30"/>
          <w:szCs w:val="30"/>
        </w:rPr>
        <w:lastRenderedPageBreak/>
        <w:t>Guidelines for Referees completing a BST Candidate Appraisal Form</w:t>
      </w:r>
    </w:p>
    <w:p w14:paraId="4AC7CB80" w14:textId="77777777" w:rsidR="004D0A26" w:rsidRPr="004A7D3A" w:rsidRDefault="004D0A26" w:rsidP="004D0A26">
      <w:pPr>
        <w:rPr>
          <w:rFonts w:asciiTheme="minorHAnsi" w:hAnsiTheme="minorHAnsi" w:cs="Arial"/>
          <w:sz w:val="21"/>
          <w:szCs w:val="21"/>
        </w:rPr>
      </w:pPr>
    </w:p>
    <w:p w14:paraId="6DD6BFB2" w14:textId="77777777" w:rsidR="004D0A26" w:rsidRPr="004A7D3A" w:rsidRDefault="004D0A26" w:rsidP="004D77E1">
      <w:pPr>
        <w:spacing w:after="120"/>
        <w:rPr>
          <w:rFonts w:asciiTheme="minorHAnsi" w:hAnsiTheme="minorHAnsi" w:cs="Arial"/>
          <w:sz w:val="21"/>
          <w:szCs w:val="21"/>
        </w:rPr>
      </w:pPr>
      <w:r w:rsidRPr="004A7D3A">
        <w:rPr>
          <w:rFonts w:asciiTheme="minorHAnsi" w:hAnsiTheme="minorHAnsi" w:cs="Arial"/>
          <w:sz w:val="21"/>
          <w:szCs w:val="21"/>
        </w:rPr>
        <w:t>The following guidance is for referees completing the form:</w:t>
      </w:r>
    </w:p>
    <w:p w14:paraId="217D1A56" w14:textId="77777777" w:rsidR="004D0A26" w:rsidRPr="004A7D3A" w:rsidRDefault="004D0A26" w:rsidP="004D77E1">
      <w:pPr>
        <w:numPr>
          <w:ilvl w:val="0"/>
          <w:numId w:val="12"/>
        </w:numPr>
        <w:spacing w:after="120"/>
        <w:rPr>
          <w:rFonts w:asciiTheme="minorHAnsi" w:hAnsiTheme="minorHAnsi" w:cs="Arial"/>
          <w:sz w:val="21"/>
          <w:szCs w:val="21"/>
        </w:rPr>
      </w:pPr>
      <w:r w:rsidRPr="004A7D3A">
        <w:rPr>
          <w:rFonts w:asciiTheme="minorHAnsi" w:hAnsiTheme="minorHAnsi" w:cs="Arial"/>
          <w:sz w:val="21"/>
          <w:szCs w:val="21"/>
        </w:rPr>
        <w:t>Complete as fully as possible the candidate’s details in the first section.</w:t>
      </w:r>
    </w:p>
    <w:p w14:paraId="512B3E16" w14:textId="0B81A1FB" w:rsidR="004D0A26" w:rsidRPr="004A7D3A" w:rsidRDefault="004D0A26" w:rsidP="004D77E1">
      <w:pPr>
        <w:numPr>
          <w:ilvl w:val="0"/>
          <w:numId w:val="12"/>
        </w:numPr>
        <w:spacing w:after="120"/>
        <w:rPr>
          <w:rFonts w:asciiTheme="minorHAnsi" w:hAnsiTheme="minorHAnsi" w:cs="Arial"/>
          <w:sz w:val="21"/>
          <w:szCs w:val="21"/>
        </w:rPr>
      </w:pPr>
      <w:r w:rsidRPr="004A7D3A">
        <w:rPr>
          <w:rFonts w:asciiTheme="minorHAnsi" w:hAnsiTheme="minorHAnsi" w:cs="Arial"/>
          <w:sz w:val="21"/>
          <w:szCs w:val="21"/>
        </w:rPr>
        <w:t xml:space="preserve">When assessing the </w:t>
      </w:r>
      <w:r w:rsidR="004D77E1" w:rsidRPr="004A7D3A">
        <w:rPr>
          <w:rFonts w:asciiTheme="minorHAnsi" w:hAnsiTheme="minorHAnsi" w:cs="Arial"/>
          <w:sz w:val="21"/>
          <w:szCs w:val="21"/>
        </w:rPr>
        <w:t>candidate,</w:t>
      </w:r>
      <w:r w:rsidRPr="004A7D3A">
        <w:rPr>
          <w:rFonts w:asciiTheme="minorHAnsi" w:hAnsiTheme="minorHAnsi" w:cs="Arial"/>
          <w:sz w:val="21"/>
          <w:szCs w:val="21"/>
        </w:rPr>
        <w:t xml:space="preserve"> you should keep in mind the level at whic</w:t>
      </w:r>
      <w:r w:rsidR="005A7C53" w:rsidRPr="004A7D3A">
        <w:rPr>
          <w:rFonts w:asciiTheme="minorHAnsi" w:hAnsiTheme="minorHAnsi" w:cs="Arial"/>
          <w:sz w:val="21"/>
          <w:szCs w:val="21"/>
        </w:rPr>
        <w:t>h the doctor was employed i.e. I</w:t>
      </w:r>
      <w:r w:rsidRPr="004A7D3A">
        <w:rPr>
          <w:rFonts w:asciiTheme="minorHAnsi" w:hAnsiTheme="minorHAnsi" w:cs="Arial"/>
          <w:sz w:val="21"/>
          <w:szCs w:val="21"/>
        </w:rPr>
        <w:t xml:space="preserve">ntern or SHO or Registrar and the candidate’s performance in all of the domains in which he or she works, i.e. elective work on the wards, emergency work (on-call), and work in the out-patients clinic, operating theatre, and specialist areas. </w:t>
      </w:r>
    </w:p>
    <w:p w14:paraId="03CBE1E1" w14:textId="77777777" w:rsidR="004D77E1" w:rsidRDefault="004D0A26" w:rsidP="004D77E1">
      <w:pPr>
        <w:numPr>
          <w:ilvl w:val="0"/>
          <w:numId w:val="12"/>
        </w:numPr>
        <w:spacing w:after="120"/>
        <w:rPr>
          <w:rFonts w:asciiTheme="minorHAnsi" w:hAnsiTheme="minorHAnsi" w:cs="Arial"/>
          <w:b/>
          <w:sz w:val="21"/>
          <w:szCs w:val="21"/>
        </w:rPr>
      </w:pPr>
      <w:r w:rsidRPr="004A7D3A">
        <w:rPr>
          <w:rFonts w:asciiTheme="minorHAnsi" w:hAnsiTheme="minorHAnsi" w:cs="Arial"/>
          <w:sz w:val="21"/>
          <w:szCs w:val="21"/>
        </w:rPr>
        <w:t>In determining how to score a candidate i.e. 1 – 5, the following directions should be used for guidance purposes:</w:t>
      </w:r>
      <w:r w:rsidRPr="004A7D3A">
        <w:rPr>
          <w:rFonts w:asciiTheme="minorHAnsi" w:hAnsiTheme="minorHAnsi" w:cs="Arial"/>
          <w:b/>
          <w:sz w:val="21"/>
          <w:szCs w:val="21"/>
        </w:rPr>
        <w:t xml:space="preserve"> </w:t>
      </w:r>
    </w:p>
    <w:p w14:paraId="50D51000" w14:textId="77777777" w:rsidR="004D77E1" w:rsidRPr="004D77E1" w:rsidRDefault="004D0A26" w:rsidP="004D77E1">
      <w:pPr>
        <w:pStyle w:val="ListParagraph"/>
        <w:numPr>
          <w:ilvl w:val="1"/>
          <w:numId w:val="12"/>
        </w:numPr>
        <w:spacing w:after="100" w:afterAutospacing="1"/>
        <w:ind w:left="1077" w:firstLine="0"/>
        <w:rPr>
          <w:rFonts w:asciiTheme="minorHAnsi" w:hAnsiTheme="minorHAnsi" w:cs="Arial"/>
          <w:b/>
          <w:sz w:val="21"/>
          <w:szCs w:val="21"/>
        </w:rPr>
      </w:pPr>
      <w:r w:rsidRPr="004D77E1">
        <w:rPr>
          <w:rFonts w:asciiTheme="minorHAnsi" w:hAnsiTheme="minorHAnsi" w:cs="Arial"/>
          <w:sz w:val="21"/>
          <w:szCs w:val="21"/>
        </w:rPr>
        <w:t xml:space="preserve">A rating of “1” indicates the candidate is below average when compared to other </w:t>
      </w:r>
      <w:r w:rsidRPr="004D77E1">
        <w:rPr>
          <w:rFonts w:asciiTheme="minorHAnsi" w:hAnsiTheme="minorHAnsi" w:cs="Arial"/>
          <w:sz w:val="21"/>
          <w:szCs w:val="21"/>
        </w:rPr>
        <w:tab/>
        <w:t xml:space="preserve">doctors at this level and there are significant weak areas or uneven aspects to </w:t>
      </w:r>
      <w:r w:rsidRPr="004D77E1">
        <w:rPr>
          <w:rFonts w:asciiTheme="minorHAnsi" w:hAnsiTheme="minorHAnsi" w:cs="Arial"/>
          <w:sz w:val="21"/>
          <w:szCs w:val="21"/>
        </w:rPr>
        <w:tab/>
        <w:t>performance for this job level.</w:t>
      </w:r>
    </w:p>
    <w:p w14:paraId="3C8F924C" w14:textId="444D3E34" w:rsidR="004D77E1" w:rsidRPr="004D77E1" w:rsidRDefault="004D0A26" w:rsidP="004D77E1">
      <w:pPr>
        <w:pStyle w:val="ListParagraph"/>
        <w:numPr>
          <w:ilvl w:val="1"/>
          <w:numId w:val="12"/>
        </w:numPr>
        <w:spacing w:after="120"/>
        <w:ind w:left="1077" w:firstLine="0"/>
        <w:rPr>
          <w:rFonts w:asciiTheme="minorHAnsi" w:hAnsiTheme="minorHAnsi" w:cs="Arial"/>
          <w:b/>
          <w:sz w:val="21"/>
          <w:szCs w:val="21"/>
        </w:rPr>
      </w:pPr>
      <w:r w:rsidRPr="004D77E1">
        <w:rPr>
          <w:rFonts w:asciiTheme="minorHAnsi" w:hAnsiTheme="minorHAnsi" w:cs="Arial"/>
          <w:sz w:val="21"/>
          <w:szCs w:val="21"/>
        </w:rPr>
        <w:t xml:space="preserve">A rating of “3” indicates the candidate is average when compared to other doctors at </w:t>
      </w:r>
      <w:r w:rsidRPr="004D77E1">
        <w:rPr>
          <w:rFonts w:asciiTheme="minorHAnsi" w:hAnsiTheme="minorHAnsi" w:cs="Arial"/>
          <w:sz w:val="21"/>
          <w:szCs w:val="21"/>
        </w:rPr>
        <w:tab/>
      </w:r>
      <w:r w:rsidRPr="004D77E1">
        <w:rPr>
          <w:rFonts w:asciiTheme="minorHAnsi" w:hAnsiTheme="minorHAnsi" w:cs="Arial"/>
          <w:sz w:val="21"/>
          <w:szCs w:val="21"/>
        </w:rPr>
        <w:tab/>
        <w:t>this level and</w:t>
      </w:r>
      <w:r w:rsidR="004D77E1">
        <w:rPr>
          <w:rFonts w:asciiTheme="minorHAnsi" w:hAnsiTheme="minorHAnsi" w:cs="Arial"/>
          <w:sz w:val="21"/>
          <w:szCs w:val="21"/>
        </w:rPr>
        <w:t xml:space="preserve"> </w:t>
      </w:r>
      <w:r w:rsidRPr="004D77E1">
        <w:rPr>
          <w:rFonts w:asciiTheme="minorHAnsi" w:hAnsiTheme="minorHAnsi" w:cs="Arial"/>
          <w:sz w:val="21"/>
          <w:szCs w:val="21"/>
        </w:rPr>
        <w:t>achieves a sufficiently high standard for this job level.</w:t>
      </w:r>
    </w:p>
    <w:p w14:paraId="1C95EFD1" w14:textId="60A2D592" w:rsidR="004D0A26" w:rsidRPr="004D77E1" w:rsidRDefault="004D0A26" w:rsidP="004D77E1">
      <w:pPr>
        <w:pStyle w:val="ListParagraph"/>
        <w:numPr>
          <w:ilvl w:val="1"/>
          <w:numId w:val="12"/>
        </w:numPr>
        <w:spacing w:after="120"/>
        <w:rPr>
          <w:rFonts w:asciiTheme="minorHAnsi" w:hAnsiTheme="minorHAnsi" w:cs="Arial"/>
          <w:b/>
          <w:sz w:val="21"/>
          <w:szCs w:val="21"/>
        </w:rPr>
      </w:pPr>
      <w:r w:rsidRPr="004D77E1">
        <w:rPr>
          <w:rFonts w:asciiTheme="minorHAnsi" w:hAnsiTheme="minorHAnsi" w:cs="Arial"/>
          <w:sz w:val="21"/>
          <w:szCs w:val="21"/>
        </w:rPr>
        <w:t>A rating of “5” indicates the candidate is above average when compared to other</w:t>
      </w:r>
      <w:r w:rsidR="004D77E1" w:rsidRPr="004D77E1">
        <w:rPr>
          <w:rFonts w:asciiTheme="minorHAnsi" w:hAnsiTheme="minorHAnsi" w:cs="Arial"/>
          <w:sz w:val="21"/>
          <w:szCs w:val="21"/>
        </w:rPr>
        <w:t xml:space="preserve"> </w:t>
      </w:r>
      <w:r w:rsidRPr="004D77E1">
        <w:rPr>
          <w:rFonts w:asciiTheme="minorHAnsi" w:hAnsiTheme="minorHAnsi" w:cs="Arial"/>
          <w:sz w:val="21"/>
          <w:szCs w:val="21"/>
        </w:rPr>
        <w:t>doctors at this level and displays distinctive strengths for this job level.</w:t>
      </w:r>
    </w:p>
    <w:p w14:paraId="502C38BC" w14:textId="2F538862" w:rsidR="004D77E1" w:rsidRPr="004D77E1" w:rsidRDefault="004D0A26" w:rsidP="004D77E1">
      <w:pPr>
        <w:numPr>
          <w:ilvl w:val="0"/>
          <w:numId w:val="13"/>
        </w:numPr>
        <w:spacing w:after="120"/>
        <w:ind w:right="-454"/>
        <w:rPr>
          <w:rFonts w:asciiTheme="minorHAnsi" w:hAnsiTheme="minorHAnsi" w:cs="Arial"/>
          <w:sz w:val="21"/>
          <w:szCs w:val="21"/>
        </w:rPr>
      </w:pPr>
      <w:r w:rsidRPr="004A7D3A">
        <w:rPr>
          <w:rFonts w:asciiTheme="minorHAnsi" w:hAnsiTheme="minorHAnsi" w:cs="Arial"/>
          <w:sz w:val="21"/>
          <w:szCs w:val="21"/>
        </w:rPr>
        <w:t>The following guidelines should be used when assessing the candidate’s performance in each category.</w:t>
      </w:r>
    </w:p>
    <w:p w14:paraId="79371FBD" w14:textId="77777777" w:rsidR="004D0A26" w:rsidRPr="004A7D3A" w:rsidRDefault="004D0A26" w:rsidP="004D0A26">
      <w:pPr>
        <w:ind w:left="1440"/>
        <w:rPr>
          <w:rFonts w:asciiTheme="minorHAnsi" w:hAnsiTheme="minorHAnsi" w:cs="Arial"/>
          <w:sz w:val="21"/>
          <w:szCs w:val="21"/>
        </w:rPr>
      </w:pPr>
    </w:p>
    <w:tbl>
      <w:tblPr>
        <w:tblW w:w="10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2835"/>
        <w:gridCol w:w="2835"/>
        <w:gridCol w:w="2835"/>
      </w:tblGrid>
      <w:tr w:rsidR="004D77E1" w:rsidRPr="004A7D3A" w14:paraId="00D2A44A" w14:textId="77777777" w:rsidTr="004D77E1">
        <w:trPr>
          <w:trHeight w:val="567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25556E" w14:textId="61E829F6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PROFESSIONAL ATTITUDE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3076200" w14:textId="77777777" w:rsidR="000C0533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Poor/Inadequate</w:t>
            </w:r>
          </w:p>
          <w:p w14:paraId="507C93EA" w14:textId="1D475B0A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(1/2)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ED251E0" w14:textId="77777777" w:rsidR="000C0533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Satisfactory</w:t>
            </w:r>
          </w:p>
          <w:p w14:paraId="6E4BF326" w14:textId="059BC3B0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(3)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87D9504" w14:textId="77777777" w:rsidR="000C0533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Above Average/Excellent</w:t>
            </w:r>
          </w:p>
          <w:p w14:paraId="3038744E" w14:textId="74CA951D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(4/5)</w:t>
            </w:r>
          </w:p>
        </w:tc>
      </w:tr>
      <w:tr w:rsidR="004D0A26" w:rsidRPr="004A7D3A" w14:paraId="7265AF2A" w14:textId="77777777" w:rsidTr="004D77E1">
        <w:trPr>
          <w:trHeight w:val="215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5718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Professionalism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EDA3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Displays poor levels of commitment, integrity, professional reflection, accountability and honesty.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7B37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Sound levels of communication, clinical reasoning, integrity, accountability and honestly.  Demonstrates ability to engage in professional reflection and awareness of ethical issues.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CBEA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Displays exceptional levels of altruism, accountability, awareness of ethical issues, professional reflection, integrity and honesty in daily practice for the benefit of the patient.</w:t>
            </w:r>
          </w:p>
        </w:tc>
      </w:tr>
      <w:tr w:rsidR="004D0A26" w:rsidRPr="004A7D3A" w14:paraId="44E010C6" w14:textId="77777777" w:rsidTr="004D77E1">
        <w:trPr>
          <w:trHeight w:val="113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7B91" w14:textId="11908D09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Diagnostic Skills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331C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Fails to interpret and synthesise symptoms, signs and investigations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6CF3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Competent clinician. Good knowledge with an orderly logical approach to differential diagnosis.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6D76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Outstanding diagnostician. Excellent clinical memory.</w:t>
            </w:r>
          </w:p>
        </w:tc>
      </w:tr>
      <w:tr w:rsidR="004D0A26" w:rsidRPr="004A7D3A" w14:paraId="2D5B04B8" w14:textId="77777777" w:rsidTr="004D77E1">
        <w:trPr>
          <w:trHeight w:val="680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4BA7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Diligence in record keeping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29B3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Incomplete, inaccurate, poorly recorded.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7E50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Usually complete, orderly and systematic.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8513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Precise, perceptive, ‘can spot the rarity’.</w:t>
            </w:r>
          </w:p>
        </w:tc>
      </w:tr>
      <w:tr w:rsidR="004D0A26" w:rsidRPr="004A7D3A" w14:paraId="27B359B0" w14:textId="77777777" w:rsidTr="004D77E1">
        <w:trPr>
          <w:trHeight w:val="113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C004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Emergency Management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23A2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Falls apart at times of crises. Unable to deal satisfactorily with emergencies.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D0F2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Remains calm and organised at time of crises.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BE9D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Handles crises situations very well. Calm demeanour. Inspires other team members. </w:t>
            </w:r>
          </w:p>
        </w:tc>
      </w:tr>
      <w:tr w:rsidR="004D0A26" w:rsidRPr="004A7D3A" w14:paraId="2409F917" w14:textId="77777777" w:rsidTr="004D77E1">
        <w:trPr>
          <w:trHeight w:val="113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E5FE" w14:textId="3AE8D718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Clinical Judgement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1A4A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Deficient assessments of patient status. Does not recognise own limitations. Does not call for help.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5AA0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Sound patient assessments. Recognises the sick patient.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B2D8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Outstandin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g clinician who is aware of his/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her limits. Always knows when to call for help. </w:t>
            </w:r>
          </w:p>
        </w:tc>
      </w:tr>
    </w:tbl>
    <w:p w14:paraId="453A4EAA" w14:textId="77777777" w:rsidR="009D2B13" w:rsidRPr="004A7D3A" w:rsidRDefault="009D2B13" w:rsidP="004D0A26">
      <w:pPr>
        <w:rPr>
          <w:rFonts w:asciiTheme="minorHAnsi" w:hAnsiTheme="minorHAnsi"/>
        </w:rPr>
      </w:pPr>
    </w:p>
    <w:tbl>
      <w:tblPr>
        <w:tblW w:w="10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2835"/>
        <w:gridCol w:w="2835"/>
        <w:gridCol w:w="2835"/>
      </w:tblGrid>
      <w:tr w:rsidR="000C0533" w:rsidRPr="004A7D3A" w14:paraId="6E9A0637" w14:textId="77777777" w:rsidTr="004D77E1">
        <w:trPr>
          <w:trHeight w:val="567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D39A5E" w14:textId="229EC019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lastRenderedPageBreak/>
              <w:t>PROFESSIONAL ATTITUDE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4F74A3" w14:textId="77777777" w:rsidR="000C0533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Poor/Inadequate</w:t>
            </w:r>
          </w:p>
          <w:p w14:paraId="685980EA" w14:textId="3A3A5493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(1/2)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9A9D9AB" w14:textId="77777777" w:rsidR="000C0533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Satisfactory</w:t>
            </w:r>
          </w:p>
          <w:p w14:paraId="1BFCA2A6" w14:textId="2410461F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(3)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035AED" w14:textId="77777777" w:rsidR="000C0533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Above Average/Excellent</w:t>
            </w:r>
          </w:p>
          <w:p w14:paraId="6B63CC1B" w14:textId="5FC3FE7A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(4/5)</w:t>
            </w:r>
          </w:p>
        </w:tc>
      </w:tr>
      <w:tr w:rsidR="004D0A26" w:rsidRPr="004A7D3A" w14:paraId="63A3A52E" w14:textId="77777777" w:rsidTr="004D77E1">
        <w:trPr>
          <w:trHeight w:val="1361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6717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Punctuality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A19E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Consistently late in completing required tasks or duties.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F015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Competent in completing a task/obligation at a previously designated time.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2C9E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Consistently excellent ability to complete a required task or fulfil an obligation before or at a previously designated time.</w:t>
            </w:r>
          </w:p>
        </w:tc>
      </w:tr>
      <w:tr w:rsidR="004D0A26" w:rsidRPr="004A7D3A" w14:paraId="7D87A517" w14:textId="77777777" w:rsidTr="004D77E1">
        <w:trPr>
          <w:trHeight w:val="164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B240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Relationship with medical colleagues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013E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Fails to get on with seniors, contemporaries or juniors. May even undermine them. Refuses to help them out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5FA5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Good rapport with colleagues. Usually willing to help in a crisis. Trusted, easy to work with.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18A7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Always willing to help even if personally inconvenient. Able to diffuse problems in the team.  Would be regarded as “an excellent colleague”.</w:t>
            </w:r>
          </w:p>
        </w:tc>
      </w:tr>
      <w:tr w:rsidR="004D0A26" w:rsidRPr="004A7D3A" w14:paraId="406455A1" w14:textId="77777777" w:rsidTr="004D77E1">
        <w:trPr>
          <w:trHeight w:val="1191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6F2C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Relationship with nursing, paramedical &amp; allied health staff</w:t>
            </w:r>
          </w:p>
          <w:p w14:paraId="3216C2BA" w14:textId="77777777" w:rsidR="001A5A4B" w:rsidRPr="004A7D3A" w:rsidRDefault="001A5A4B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27F2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Treats them with disdain. Generates as opposed to solving problems. Rude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E489A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Sound and professional yet approachable. Treats others with respect and is respected in return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260B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Inspires enthusiasm. Exceptional communication skills.</w:t>
            </w:r>
          </w:p>
        </w:tc>
      </w:tr>
      <w:tr w:rsidR="004D0A26" w:rsidRPr="004A7D3A" w14:paraId="4A605A77" w14:textId="77777777" w:rsidTr="004D77E1">
        <w:trPr>
          <w:trHeight w:val="164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CEF6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Relationship with patients and relatives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AC86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Increases patient’s and </w:t>
            </w:r>
            <w:r w:rsidR="00290942" w:rsidRPr="004A7D3A">
              <w:rPr>
                <w:rFonts w:asciiTheme="minorHAnsi" w:hAnsiTheme="minorHAnsi" w:cs="Arial"/>
                <w:sz w:val="21"/>
                <w:szCs w:val="21"/>
              </w:rPr>
              <w:t>relatives’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 anxieties. R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ude. Patients do not want him/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her as their doctor. Bad listener &amp; communicator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.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85DD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Sound caring attitude. Can allay fears of patients and relatives. Takes time. Listens well. Explains well. Trusted by the patients and relatives.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72C8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Inspires confidence. Establishes excellent rapport. Excellent communicator. Patients deli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ghted to be looked after by him/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her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.</w:t>
            </w:r>
          </w:p>
        </w:tc>
      </w:tr>
    </w:tbl>
    <w:p w14:paraId="6D7B7227" w14:textId="77777777" w:rsidR="004D0A26" w:rsidRPr="004A7D3A" w:rsidRDefault="004D0A26" w:rsidP="004D0A26">
      <w:pPr>
        <w:rPr>
          <w:rFonts w:asciiTheme="minorHAnsi" w:hAnsiTheme="minorHAnsi"/>
          <w:sz w:val="21"/>
          <w:szCs w:val="21"/>
        </w:rPr>
      </w:pPr>
    </w:p>
    <w:p w14:paraId="33D723BA" w14:textId="77777777" w:rsidR="001A5A4B" w:rsidRPr="004A7D3A" w:rsidRDefault="001A5A4B" w:rsidP="004D0A26">
      <w:pPr>
        <w:rPr>
          <w:rFonts w:asciiTheme="minorHAnsi" w:hAnsiTheme="minorHAnsi"/>
          <w:sz w:val="21"/>
          <w:szCs w:val="21"/>
        </w:rPr>
      </w:pPr>
    </w:p>
    <w:tbl>
      <w:tblPr>
        <w:tblW w:w="10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2835"/>
        <w:gridCol w:w="2835"/>
        <w:gridCol w:w="2835"/>
      </w:tblGrid>
      <w:tr w:rsidR="000C0533" w:rsidRPr="004A7D3A" w14:paraId="7C874236" w14:textId="77777777" w:rsidTr="004D77E1">
        <w:trPr>
          <w:trHeight w:val="567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73F5EED" w14:textId="3F3C50FB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PERSONAL ATTRIBUTES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4D56DDD" w14:textId="77777777" w:rsidR="000C0533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Poor/Inadequate</w:t>
            </w:r>
          </w:p>
          <w:p w14:paraId="61C641BE" w14:textId="6AE4B1DE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(1/2)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781E14C" w14:textId="77777777" w:rsidR="000C0533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Satisfactory</w:t>
            </w:r>
          </w:p>
          <w:p w14:paraId="3DC63A2A" w14:textId="3CACD9B5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(3)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B2655F3" w14:textId="77777777" w:rsidR="000C0533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Above Average/Excellent</w:t>
            </w:r>
          </w:p>
          <w:p w14:paraId="6626E0B4" w14:textId="58BC0F3C" w:rsidR="000C0533" w:rsidRPr="004A7D3A" w:rsidRDefault="000C0533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(4/5)</w:t>
            </w:r>
          </w:p>
        </w:tc>
      </w:tr>
      <w:tr w:rsidR="004D0A26" w:rsidRPr="004A7D3A" w14:paraId="4205E628" w14:textId="77777777" w:rsidTr="004D77E1">
        <w:trPr>
          <w:trHeight w:val="1361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163D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Time management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0F7A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Poor ability to manage time, set goals or identify priorities.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BC1E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Manages time well – demonstrates consistent ability to plan and allocate their time and identify and manage priorities.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D464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Outstanding at planning and allocating time, scheduling activities and prioritising and setting goals.</w:t>
            </w:r>
          </w:p>
        </w:tc>
      </w:tr>
      <w:tr w:rsidR="004D0A26" w:rsidRPr="004A7D3A" w14:paraId="2B68BDBC" w14:textId="77777777" w:rsidTr="004D77E1">
        <w:trPr>
          <w:trHeight w:val="113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6099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Management of stress &amp; workload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C625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Constantly disorganised. Does not identify priorities. Always behind in workload.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36F6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Manages priorities well in face of excessive workloads.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33B6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Very good handling of stress and workload. Prioritises appropriately.  Delegates or seeks help when necessary. </w:t>
            </w:r>
          </w:p>
        </w:tc>
      </w:tr>
      <w:tr w:rsidR="004D0A26" w:rsidRPr="004A7D3A" w14:paraId="7F192F36" w14:textId="77777777" w:rsidTr="004D77E1">
        <w:trPr>
          <w:trHeight w:val="113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AF5C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Commitment &amp; motivation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42FF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No inclination to organise work. Needs to be ‘pushed’ constantly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2419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Able to organise working routine without supervision. Looks for opportunities to learn.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CFD6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Constantly pro-active, always prepared to accept additional opportunities to advance.</w:t>
            </w:r>
          </w:p>
        </w:tc>
      </w:tr>
      <w:tr w:rsidR="004D0A26" w:rsidRPr="004A7D3A" w14:paraId="34CE0973" w14:textId="77777777" w:rsidTr="004D77E1">
        <w:trPr>
          <w:trHeight w:val="1757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2F18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Communication skills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C6498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Does not communicate satisfactorily with patients, relatives or other team members.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C985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Good communicator.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B640" w14:textId="717F5986" w:rsidR="00290942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Pays great attention to importance of good communications skills. Regularly seeks feedback 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that his/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her message has been understood. </w:t>
            </w:r>
          </w:p>
          <w:p w14:paraId="598A96F5" w14:textId="77777777" w:rsidR="00436A09" w:rsidRPr="004A7D3A" w:rsidRDefault="00436A09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4D0A26" w:rsidRPr="004A7D3A" w14:paraId="170251EB" w14:textId="77777777" w:rsidTr="004D77E1">
        <w:trPr>
          <w:trHeight w:val="567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EDE457" w14:textId="13017B6E" w:rsidR="004D0A26" w:rsidRPr="004A7D3A" w:rsidRDefault="004D0A26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lastRenderedPageBreak/>
              <w:t>PERSONAL ATTRIBUTES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C671E4" w14:textId="77777777" w:rsidR="000C0533" w:rsidRDefault="004D0A26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Poor/Inadequate</w:t>
            </w:r>
          </w:p>
          <w:p w14:paraId="4E4AC279" w14:textId="337E9FD5" w:rsidR="004D0A26" w:rsidRPr="004A7D3A" w:rsidRDefault="004D0A26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(1/2)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CC4846" w14:textId="77777777" w:rsidR="000C0533" w:rsidRDefault="004D0A26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Satisfactory</w:t>
            </w:r>
          </w:p>
          <w:p w14:paraId="7863F037" w14:textId="1317956E" w:rsidR="004D0A26" w:rsidRPr="004A7D3A" w:rsidRDefault="004D0A26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(3)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2A2FE4" w14:textId="77777777" w:rsidR="000C0533" w:rsidRDefault="004D0A26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Above Average/Excellent</w:t>
            </w:r>
          </w:p>
          <w:p w14:paraId="771FB8D2" w14:textId="190356EB" w:rsidR="004D0A26" w:rsidRPr="004A7D3A" w:rsidRDefault="004D0A26" w:rsidP="004D77E1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(4/5)</w:t>
            </w:r>
          </w:p>
        </w:tc>
      </w:tr>
      <w:tr w:rsidR="004D0A26" w:rsidRPr="004A7D3A" w14:paraId="7E19A79C" w14:textId="77777777" w:rsidTr="004D77E1">
        <w:trPr>
          <w:trHeight w:val="164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6123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Disposition &amp; appearance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6178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Sloppy in appearance and work manner. Does not inspire confidence in others.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05B1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Good ove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rall attitude. Presents himself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/herself well.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53FA" w14:textId="54C8C1C2" w:rsidR="004D0A26" w:rsidRPr="004A7D3A" w:rsidRDefault="004D0A26" w:rsidP="004D77E1">
            <w:pPr>
              <w:rPr>
                <w:rFonts w:asciiTheme="minorHAnsi" w:hAnsiTheme="minorHAnsi" w:cs="Arial"/>
                <w:color w:val="FF0000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Highly motivated individual with excellent attitude.  Inspires confidence in colleagues and </w:t>
            </w:r>
            <w:r w:rsidR="004D77E1" w:rsidRPr="004A7D3A">
              <w:rPr>
                <w:rFonts w:asciiTheme="minorHAnsi" w:hAnsiTheme="minorHAnsi" w:cs="Arial"/>
                <w:sz w:val="21"/>
                <w:szCs w:val="21"/>
              </w:rPr>
              <w:t>patients and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 consistently presents himself/herself very well.</w:t>
            </w:r>
          </w:p>
        </w:tc>
      </w:tr>
      <w:tr w:rsidR="004D0A26" w:rsidRPr="004A7D3A" w14:paraId="1642443C" w14:textId="77777777" w:rsidTr="004D77E1">
        <w:trPr>
          <w:trHeight w:val="1134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0D60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Reliability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DF88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Unreliable, </w:t>
            </w:r>
            <w:r w:rsidR="009D2B13" w:rsidRPr="004A7D3A">
              <w:rPr>
                <w:rFonts w:asciiTheme="minorHAnsi" w:hAnsiTheme="minorHAnsi" w:cs="Arial"/>
                <w:sz w:val="21"/>
                <w:szCs w:val="21"/>
              </w:rPr>
              <w:t>scatter-brained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>. Forgets to do things to the possible detriment of patients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656E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Dependable. Does not need reminding. 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Conscientious in patient care.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24EB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Highly conscientious. Anticipates problems.</w:t>
            </w:r>
          </w:p>
        </w:tc>
      </w:tr>
      <w:tr w:rsidR="004D0A26" w:rsidRPr="004A7D3A" w14:paraId="28A11AA2" w14:textId="77777777" w:rsidTr="004D77E1">
        <w:trPr>
          <w:trHeight w:val="1417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64D4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Teamwork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C0E1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Poor team player. Works alone. Does not contribute to team performance.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437D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Good team player. Understands importance of teamwork.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04BF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>Goo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d understanding of team roles and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 his</w:t>
            </w:r>
            <w:r w:rsidR="001A5A4B" w:rsidRPr="004A7D3A">
              <w:rPr>
                <w:rFonts w:asciiTheme="minorHAnsi" w:hAnsiTheme="minorHAnsi" w:cs="Arial"/>
                <w:sz w:val="21"/>
                <w:szCs w:val="21"/>
              </w:rPr>
              <w:t>/</w:t>
            </w: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her role on team. Works harmoniously with all other team members. </w:t>
            </w:r>
          </w:p>
        </w:tc>
      </w:tr>
      <w:tr w:rsidR="004D0A26" w:rsidRPr="004A7D3A" w14:paraId="08AD6460" w14:textId="77777777" w:rsidTr="004D77E1">
        <w:trPr>
          <w:trHeight w:val="1191"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8D72" w14:textId="77777777" w:rsidR="004D0A26" w:rsidRPr="004A7D3A" w:rsidRDefault="004D0A26" w:rsidP="004D77E1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b/>
                <w:sz w:val="21"/>
                <w:szCs w:val="21"/>
              </w:rPr>
              <w:t>Attendance &amp; performance at conferences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2B07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No interest in giving papers or making presentations within the hospital or at clinical meetings.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7280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Keen to give presentations which are well illustrated and well delivered.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272DC" w14:textId="77777777" w:rsidR="004D0A26" w:rsidRPr="004A7D3A" w:rsidRDefault="004D0A26" w:rsidP="004D77E1">
            <w:pPr>
              <w:rPr>
                <w:rFonts w:asciiTheme="minorHAnsi" w:hAnsiTheme="minorHAnsi" w:cs="Arial"/>
                <w:sz w:val="21"/>
                <w:szCs w:val="21"/>
              </w:rPr>
            </w:pPr>
            <w:r w:rsidRPr="004A7D3A">
              <w:rPr>
                <w:rFonts w:asciiTheme="minorHAnsi" w:hAnsiTheme="minorHAnsi" w:cs="Arial"/>
                <w:sz w:val="21"/>
                <w:szCs w:val="21"/>
              </w:rPr>
              <w:t xml:space="preserve">Fully researched original ideas. Enthusiastic presenter. Answers questions lucidly. </w:t>
            </w:r>
          </w:p>
        </w:tc>
      </w:tr>
    </w:tbl>
    <w:p w14:paraId="7EF0737D" w14:textId="77777777" w:rsidR="004D0A26" w:rsidRPr="004A7D3A" w:rsidRDefault="004D0A26" w:rsidP="004D0A26">
      <w:pPr>
        <w:rPr>
          <w:rFonts w:asciiTheme="minorHAnsi" w:hAnsiTheme="minorHAnsi"/>
          <w:sz w:val="21"/>
          <w:szCs w:val="21"/>
        </w:rPr>
      </w:pPr>
    </w:p>
    <w:p w14:paraId="698B8096" w14:textId="77777777" w:rsidR="004D0A26" w:rsidRPr="004A7D3A" w:rsidRDefault="004D0A26" w:rsidP="000270BB">
      <w:pPr>
        <w:ind w:left="720" w:hanging="720"/>
        <w:jc w:val="both"/>
        <w:rPr>
          <w:rFonts w:asciiTheme="minorHAnsi" w:hAnsiTheme="minorHAnsi" w:cs="Arial"/>
          <w:sz w:val="22"/>
          <w:szCs w:val="22"/>
        </w:rPr>
      </w:pPr>
    </w:p>
    <w:sectPr w:rsidR="004D0A26" w:rsidRPr="004A7D3A" w:rsidSect="004A7D3A">
      <w:headerReference w:type="default" r:id="rId7"/>
      <w:footerReference w:type="default" r:id="rId8"/>
      <w:pgSz w:w="11906" w:h="16838" w:code="9"/>
      <w:pgMar w:top="1440" w:right="1134" w:bottom="1440" w:left="1134" w:header="454" w:footer="14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8E710" w14:textId="77777777" w:rsidR="004E7694" w:rsidRDefault="004E7694">
      <w:r>
        <w:separator/>
      </w:r>
    </w:p>
  </w:endnote>
  <w:endnote w:type="continuationSeparator" w:id="0">
    <w:p w14:paraId="3B34AD98" w14:textId="77777777" w:rsidR="004E7694" w:rsidRDefault="004E7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B6BDA" w14:textId="7053CC71" w:rsidR="000270BB" w:rsidRPr="004A7D3A" w:rsidRDefault="000270BB" w:rsidP="006415E2">
    <w:pPr>
      <w:pStyle w:val="Footer"/>
      <w:ind w:left="1077" w:right="-454"/>
      <w:rPr>
        <w:rFonts w:asciiTheme="minorHAnsi" w:hAnsiTheme="minorHAnsi"/>
        <w:i/>
      </w:rPr>
    </w:pPr>
    <w:r w:rsidRPr="004A7D3A">
      <w:rPr>
        <w:rFonts w:asciiTheme="minorHAnsi" w:hAnsiTheme="minorHAnsi"/>
        <w:i/>
      </w:rPr>
      <w:t xml:space="preserve">Page </w:t>
    </w:r>
    <w:r w:rsidRPr="004A7D3A">
      <w:rPr>
        <w:rFonts w:asciiTheme="minorHAnsi" w:hAnsiTheme="minorHAnsi"/>
        <w:i/>
      </w:rPr>
      <w:fldChar w:fldCharType="begin"/>
    </w:r>
    <w:r w:rsidRPr="004A7D3A">
      <w:rPr>
        <w:rFonts w:asciiTheme="minorHAnsi" w:hAnsiTheme="minorHAnsi"/>
        <w:i/>
      </w:rPr>
      <w:instrText xml:space="preserve"> PAGE </w:instrText>
    </w:r>
    <w:r w:rsidRPr="004A7D3A">
      <w:rPr>
        <w:rFonts w:asciiTheme="minorHAnsi" w:hAnsiTheme="minorHAnsi"/>
        <w:i/>
      </w:rPr>
      <w:fldChar w:fldCharType="separate"/>
    </w:r>
    <w:r w:rsidR="009D2B13" w:rsidRPr="004A7D3A">
      <w:rPr>
        <w:rFonts w:asciiTheme="minorHAnsi" w:hAnsiTheme="minorHAnsi"/>
        <w:i/>
        <w:noProof/>
      </w:rPr>
      <w:t>6</w:t>
    </w:r>
    <w:r w:rsidRPr="004A7D3A">
      <w:rPr>
        <w:rFonts w:asciiTheme="minorHAnsi" w:hAnsiTheme="minorHAnsi"/>
        <w:i/>
      </w:rPr>
      <w:fldChar w:fldCharType="end"/>
    </w:r>
    <w:r w:rsidRPr="004A7D3A">
      <w:rPr>
        <w:rFonts w:asciiTheme="minorHAnsi" w:hAnsiTheme="minorHAnsi"/>
        <w:i/>
      </w:rPr>
      <w:t xml:space="preserve"> of </w:t>
    </w:r>
    <w:r w:rsidRPr="004A7D3A">
      <w:rPr>
        <w:rFonts w:asciiTheme="minorHAnsi" w:hAnsiTheme="minorHAnsi"/>
        <w:i/>
      </w:rPr>
      <w:fldChar w:fldCharType="begin"/>
    </w:r>
    <w:r w:rsidRPr="004A7D3A">
      <w:rPr>
        <w:rFonts w:asciiTheme="minorHAnsi" w:hAnsiTheme="minorHAnsi"/>
        <w:i/>
      </w:rPr>
      <w:instrText xml:space="preserve"> NUMPAGES  </w:instrText>
    </w:r>
    <w:r w:rsidRPr="004A7D3A">
      <w:rPr>
        <w:rFonts w:asciiTheme="minorHAnsi" w:hAnsiTheme="minorHAnsi"/>
        <w:i/>
      </w:rPr>
      <w:fldChar w:fldCharType="separate"/>
    </w:r>
    <w:r w:rsidR="009D2B13" w:rsidRPr="004A7D3A">
      <w:rPr>
        <w:rFonts w:asciiTheme="minorHAnsi" w:hAnsiTheme="minorHAnsi"/>
        <w:i/>
        <w:noProof/>
      </w:rPr>
      <w:t>6</w:t>
    </w:r>
    <w:r w:rsidRPr="004A7D3A">
      <w:rPr>
        <w:rFonts w:asciiTheme="minorHAnsi" w:hAnsiTheme="minorHAnsi"/>
        <w:i/>
      </w:rPr>
      <w:fldChar w:fldCharType="end"/>
    </w:r>
    <w:r w:rsidR="004A7D3A">
      <w:rPr>
        <w:rFonts w:asciiTheme="minorHAnsi" w:hAnsiTheme="minorHAnsi"/>
        <w:i/>
      </w:rPr>
      <w:tab/>
    </w:r>
    <w:r w:rsidR="006415E2">
      <w:rPr>
        <w:rFonts w:asciiTheme="minorHAnsi" w:hAnsiTheme="minorHAnsi"/>
        <w:i/>
      </w:rPr>
      <w:tab/>
      <w:t xml:space="preserve"> Updated</w:t>
    </w:r>
    <w:r w:rsidR="004A7D3A" w:rsidRPr="004A7D3A">
      <w:rPr>
        <w:rFonts w:asciiTheme="minorHAnsi" w:hAnsiTheme="minorHAnsi"/>
        <w:i/>
      </w:rPr>
      <w:t xml:space="preserve"> July</w:t>
    </w:r>
    <w:r w:rsidR="00F31D06" w:rsidRPr="004A7D3A">
      <w:rPr>
        <w:rFonts w:asciiTheme="minorHAnsi" w:hAnsiTheme="minorHAnsi"/>
        <w:i/>
      </w:rPr>
      <w:t xml:space="preserve"> 202</w:t>
    </w:r>
    <w:r w:rsidR="00FA24C6">
      <w:rPr>
        <w:rFonts w:asciiTheme="minorHAnsi" w:hAnsiTheme="minorHAnsi"/>
        <w:i/>
      </w:rPr>
      <w:t>6</w:t>
    </w:r>
  </w:p>
  <w:p w14:paraId="0DC56B75" w14:textId="77777777" w:rsidR="006D1719" w:rsidRPr="004A7D3A" w:rsidRDefault="006D1719" w:rsidP="006415E2">
    <w:pPr>
      <w:pStyle w:val="Footer"/>
      <w:ind w:left="113"/>
      <w:rPr>
        <w:rFonts w:asciiTheme="minorHAnsi" w:hAnsi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6C94" w14:textId="77777777" w:rsidR="004E7694" w:rsidRDefault="004E7694">
      <w:r>
        <w:separator/>
      </w:r>
    </w:p>
  </w:footnote>
  <w:footnote w:type="continuationSeparator" w:id="0">
    <w:p w14:paraId="0F56B915" w14:textId="77777777" w:rsidR="004E7694" w:rsidRDefault="004E7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83779" w14:textId="469D7D4A" w:rsidR="006D1719" w:rsidRPr="0004158A" w:rsidRDefault="006415E2" w:rsidP="004A7D3A">
    <w:pPr>
      <w:pStyle w:val="Header"/>
      <w:spacing w:after="480"/>
      <w:ind w:left="171" w:hanging="851"/>
    </w:pPr>
    <w:r>
      <w:rPr>
        <w:noProof/>
      </w:rPr>
      <w:drawing>
        <wp:inline distT="0" distB="0" distL="0" distR="0" wp14:anchorId="2A3DCDD0" wp14:editId="15ED2B29">
          <wp:extent cx="1343025" cy="771525"/>
          <wp:effectExtent l="0" t="0" r="0" b="0"/>
          <wp:docPr id="1" name="Picture 3" descr="A logo for a college of psychiatrists of irela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logo for a college of psychiatrists of irela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358"/>
    <w:multiLevelType w:val="hybridMultilevel"/>
    <w:tmpl w:val="60342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A5F78"/>
    <w:multiLevelType w:val="hybridMultilevel"/>
    <w:tmpl w:val="99EEE7E4"/>
    <w:lvl w:ilvl="0" w:tplc="E73A1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53775"/>
    <w:multiLevelType w:val="hybridMultilevel"/>
    <w:tmpl w:val="660EA2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173F9"/>
    <w:multiLevelType w:val="hybridMultilevel"/>
    <w:tmpl w:val="3BBAE0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C47E8"/>
    <w:multiLevelType w:val="hybridMultilevel"/>
    <w:tmpl w:val="B8CCD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95F5F"/>
    <w:multiLevelType w:val="singleLevel"/>
    <w:tmpl w:val="29A4E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3E283A15"/>
    <w:multiLevelType w:val="hybridMultilevel"/>
    <w:tmpl w:val="5900E1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303A8B"/>
    <w:multiLevelType w:val="hybridMultilevel"/>
    <w:tmpl w:val="30BAC6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6EE4F6B"/>
    <w:multiLevelType w:val="hybridMultilevel"/>
    <w:tmpl w:val="F0429F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B011B"/>
    <w:multiLevelType w:val="hybridMultilevel"/>
    <w:tmpl w:val="4D0070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2C69A3"/>
    <w:multiLevelType w:val="hybridMultilevel"/>
    <w:tmpl w:val="D96E0C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C1066D"/>
    <w:multiLevelType w:val="hybridMultilevel"/>
    <w:tmpl w:val="287EC486"/>
    <w:lvl w:ilvl="0" w:tplc="B0B6B982">
      <w:numFmt w:val="bullet"/>
      <w:lvlText w:val="•"/>
      <w:lvlJc w:val="left"/>
      <w:pPr>
        <w:ind w:left="1080" w:hanging="720"/>
      </w:pPr>
      <w:rPr>
        <w:rFonts w:ascii="Aptos" w:eastAsia="Times New Roman" w:hAnsi="Aptos" w:cs="Arial" w:hint="default"/>
        <w:sz w:val="21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4C79B6"/>
    <w:multiLevelType w:val="hybridMultilevel"/>
    <w:tmpl w:val="2C2868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DA018C"/>
    <w:multiLevelType w:val="hybridMultilevel"/>
    <w:tmpl w:val="871CA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417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0563253">
    <w:abstractNumId w:val="6"/>
  </w:num>
  <w:num w:numId="3" w16cid:durableId="827358043">
    <w:abstractNumId w:val="9"/>
  </w:num>
  <w:num w:numId="4" w16cid:durableId="596208618">
    <w:abstractNumId w:val="7"/>
  </w:num>
  <w:num w:numId="5" w16cid:durableId="1315723943">
    <w:abstractNumId w:val="8"/>
  </w:num>
  <w:num w:numId="6" w16cid:durableId="269091024">
    <w:abstractNumId w:val="13"/>
  </w:num>
  <w:num w:numId="7" w16cid:durableId="1778331778">
    <w:abstractNumId w:val="4"/>
  </w:num>
  <w:num w:numId="8" w16cid:durableId="633564540">
    <w:abstractNumId w:val="0"/>
  </w:num>
  <w:num w:numId="9" w16cid:durableId="214237790">
    <w:abstractNumId w:val="5"/>
    <w:lvlOverride w:ilvl="0">
      <w:startOverride w:val="1"/>
    </w:lvlOverride>
  </w:num>
  <w:num w:numId="10" w16cid:durableId="2095474569">
    <w:abstractNumId w:val="3"/>
  </w:num>
  <w:num w:numId="11" w16cid:durableId="1018192946">
    <w:abstractNumId w:val="2"/>
  </w:num>
  <w:num w:numId="12" w16cid:durableId="686758794">
    <w:abstractNumId w:val="3"/>
  </w:num>
  <w:num w:numId="13" w16cid:durableId="606499289">
    <w:abstractNumId w:val="2"/>
  </w:num>
  <w:num w:numId="14" w16cid:durableId="980235647">
    <w:abstractNumId w:val="1"/>
  </w:num>
  <w:num w:numId="15" w16cid:durableId="613102807">
    <w:abstractNumId w:val="10"/>
  </w:num>
  <w:num w:numId="16" w16cid:durableId="15351203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3B"/>
    <w:rsid w:val="00020250"/>
    <w:rsid w:val="000270BB"/>
    <w:rsid w:val="0004158A"/>
    <w:rsid w:val="00060B16"/>
    <w:rsid w:val="00060B18"/>
    <w:rsid w:val="000762D7"/>
    <w:rsid w:val="00083435"/>
    <w:rsid w:val="00094374"/>
    <w:rsid w:val="00097702"/>
    <w:rsid w:val="000B268A"/>
    <w:rsid w:val="000C0533"/>
    <w:rsid w:val="000C6957"/>
    <w:rsid w:val="000C6F26"/>
    <w:rsid w:val="000D7C58"/>
    <w:rsid w:val="000F2CA7"/>
    <w:rsid w:val="000F376F"/>
    <w:rsid w:val="00134DA8"/>
    <w:rsid w:val="0013652F"/>
    <w:rsid w:val="001573BF"/>
    <w:rsid w:val="0017365F"/>
    <w:rsid w:val="001A5A4B"/>
    <w:rsid w:val="001C212B"/>
    <w:rsid w:val="001E3C42"/>
    <w:rsid w:val="001E5031"/>
    <w:rsid w:val="0021681E"/>
    <w:rsid w:val="00241670"/>
    <w:rsid w:val="0024774A"/>
    <w:rsid w:val="00264DCC"/>
    <w:rsid w:val="002731B1"/>
    <w:rsid w:val="00275165"/>
    <w:rsid w:val="00281546"/>
    <w:rsid w:val="00290942"/>
    <w:rsid w:val="00296303"/>
    <w:rsid w:val="002A7C9F"/>
    <w:rsid w:val="002D3A50"/>
    <w:rsid w:val="002D4B9B"/>
    <w:rsid w:val="002E7CA3"/>
    <w:rsid w:val="002F1985"/>
    <w:rsid w:val="00300EEA"/>
    <w:rsid w:val="00336DCB"/>
    <w:rsid w:val="00367696"/>
    <w:rsid w:val="003A60BB"/>
    <w:rsid w:val="003C203D"/>
    <w:rsid w:val="0041711F"/>
    <w:rsid w:val="0042753B"/>
    <w:rsid w:val="00436A09"/>
    <w:rsid w:val="00442CCC"/>
    <w:rsid w:val="004747C2"/>
    <w:rsid w:val="004A07D6"/>
    <w:rsid w:val="004A7D3A"/>
    <w:rsid w:val="004B3C38"/>
    <w:rsid w:val="004B4674"/>
    <w:rsid w:val="004C7643"/>
    <w:rsid w:val="004D0A26"/>
    <w:rsid w:val="004D77E1"/>
    <w:rsid w:val="004E7694"/>
    <w:rsid w:val="005279AF"/>
    <w:rsid w:val="00541F26"/>
    <w:rsid w:val="00555F36"/>
    <w:rsid w:val="00564ECF"/>
    <w:rsid w:val="00596D14"/>
    <w:rsid w:val="005A0D89"/>
    <w:rsid w:val="005A4CE2"/>
    <w:rsid w:val="005A7C53"/>
    <w:rsid w:val="005B42C6"/>
    <w:rsid w:val="005C6053"/>
    <w:rsid w:val="005E0D54"/>
    <w:rsid w:val="005E35D5"/>
    <w:rsid w:val="005E569C"/>
    <w:rsid w:val="005F2226"/>
    <w:rsid w:val="005F27D8"/>
    <w:rsid w:val="005F6EE3"/>
    <w:rsid w:val="006153F4"/>
    <w:rsid w:val="006209A8"/>
    <w:rsid w:val="006415E2"/>
    <w:rsid w:val="00667A7C"/>
    <w:rsid w:val="00681D13"/>
    <w:rsid w:val="00687746"/>
    <w:rsid w:val="006B0347"/>
    <w:rsid w:val="006B6132"/>
    <w:rsid w:val="006B6DD4"/>
    <w:rsid w:val="006D1719"/>
    <w:rsid w:val="00722BBE"/>
    <w:rsid w:val="007262DC"/>
    <w:rsid w:val="00764F0A"/>
    <w:rsid w:val="007701CB"/>
    <w:rsid w:val="00780089"/>
    <w:rsid w:val="00786420"/>
    <w:rsid w:val="007C58C5"/>
    <w:rsid w:val="007C6058"/>
    <w:rsid w:val="007F26B7"/>
    <w:rsid w:val="007F58A0"/>
    <w:rsid w:val="00810B9A"/>
    <w:rsid w:val="00811ACD"/>
    <w:rsid w:val="00814F12"/>
    <w:rsid w:val="00870A5B"/>
    <w:rsid w:val="00884E06"/>
    <w:rsid w:val="008A1E33"/>
    <w:rsid w:val="008A72DC"/>
    <w:rsid w:val="008C0CDD"/>
    <w:rsid w:val="009560F6"/>
    <w:rsid w:val="00960F32"/>
    <w:rsid w:val="00974A71"/>
    <w:rsid w:val="009C57CB"/>
    <w:rsid w:val="009D2B13"/>
    <w:rsid w:val="009D73D9"/>
    <w:rsid w:val="009E641D"/>
    <w:rsid w:val="009E6B03"/>
    <w:rsid w:val="009F2D04"/>
    <w:rsid w:val="00A022C9"/>
    <w:rsid w:val="00A06782"/>
    <w:rsid w:val="00A44E4C"/>
    <w:rsid w:val="00A67096"/>
    <w:rsid w:val="00AA1F96"/>
    <w:rsid w:val="00AB79E7"/>
    <w:rsid w:val="00AD24E7"/>
    <w:rsid w:val="00B02003"/>
    <w:rsid w:val="00B27F72"/>
    <w:rsid w:val="00B4661A"/>
    <w:rsid w:val="00B75B01"/>
    <w:rsid w:val="00B86BCB"/>
    <w:rsid w:val="00B87E89"/>
    <w:rsid w:val="00B94FA2"/>
    <w:rsid w:val="00B96D98"/>
    <w:rsid w:val="00BA2EC3"/>
    <w:rsid w:val="00BA70E1"/>
    <w:rsid w:val="00BC7AED"/>
    <w:rsid w:val="00BD3C7F"/>
    <w:rsid w:val="00BE5F1D"/>
    <w:rsid w:val="00BF548A"/>
    <w:rsid w:val="00C41C14"/>
    <w:rsid w:val="00CA6684"/>
    <w:rsid w:val="00CC396B"/>
    <w:rsid w:val="00CC4709"/>
    <w:rsid w:val="00D21010"/>
    <w:rsid w:val="00D42076"/>
    <w:rsid w:val="00D44142"/>
    <w:rsid w:val="00D67B24"/>
    <w:rsid w:val="00D740CF"/>
    <w:rsid w:val="00DB27A3"/>
    <w:rsid w:val="00DB485D"/>
    <w:rsid w:val="00DC21FA"/>
    <w:rsid w:val="00DC6135"/>
    <w:rsid w:val="00DF55BD"/>
    <w:rsid w:val="00E41006"/>
    <w:rsid w:val="00E411F2"/>
    <w:rsid w:val="00E66930"/>
    <w:rsid w:val="00E95E8B"/>
    <w:rsid w:val="00E97D59"/>
    <w:rsid w:val="00EA1557"/>
    <w:rsid w:val="00EC761C"/>
    <w:rsid w:val="00ED2591"/>
    <w:rsid w:val="00ED5096"/>
    <w:rsid w:val="00EF115C"/>
    <w:rsid w:val="00F00834"/>
    <w:rsid w:val="00F04760"/>
    <w:rsid w:val="00F31D06"/>
    <w:rsid w:val="00F32A25"/>
    <w:rsid w:val="00F534DE"/>
    <w:rsid w:val="00F772BA"/>
    <w:rsid w:val="00FA046F"/>
    <w:rsid w:val="00FA24C6"/>
    <w:rsid w:val="00FA33FE"/>
    <w:rsid w:val="00FD53D7"/>
    <w:rsid w:val="00FF0BA3"/>
    <w:rsid w:val="00FF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BF63D"/>
  <w15:chartTrackingRefBased/>
  <w15:docId w15:val="{1D82FC5C-E8FA-4FF2-A358-E17300C6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  <w:szCs w:val="24"/>
    </w:rPr>
  </w:style>
  <w:style w:type="paragraph" w:styleId="Heading3">
    <w:name w:val="heading 3"/>
    <w:basedOn w:val="Normal"/>
    <w:next w:val="Normal"/>
    <w:qFormat/>
    <w:rsid w:val="00F32A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32A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AD24E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2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pPr>
      <w:ind w:left="720" w:hanging="720"/>
    </w:pPr>
    <w:rPr>
      <w:rFonts w:ascii="Verdana" w:hAnsi="Verdana"/>
      <w:b/>
      <w:bCs/>
      <w:sz w:val="24"/>
      <w:szCs w:val="24"/>
    </w:rPr>
  </w:style>
  <w:style w:type="character" w:styleId="Hyperlink">
    <w:name w:val="Hyperlink"/>
    <w:rsid w:val="0004158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D1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D1719"/>
    <w:rPr>
      <w:rFonts w:ascii="Tahoma" w:hAnsi="Tahoma" w:cs="Tahoma"/>
      <w:sz w:val="16"/>
      <w:szCs w:val="16"/>
      <w:lang w:val="en-GB" w:eastAsia="en-US"/>
    </w:rPr>
  </w:style>
  <w:style w:type="paragraph" w:styleId="BodyTextIndent3">
    <w:name w:val="Body Text Indent 3"/>
    <w:basedOn w:val="Normal"/>
    <w:rsid w:val="00F32A25"/>
    <w:pPr>
      <w:spacing w:after="120"/>
      <w:ind w:left="283"/>
    </w:pPr>
    <w:rPr>
      <w:sz w:val="16"/>
      <w:szCs w:val="16"/>
    </w:rPr>
  </w:style>
  <w:style w:type="paragraph" w:customStyle="1" w:styleId="TableTextRCPI">
    <w:name w:val="Table Text RCPI"/>
    <w:basedOn w:val="Normal"/>
    <w:rsid w:val="00F32A25"/>
    <w:rPr>
      <w:rFonts w:ascii="Arial" w:eastAsia="Calibri" w:hAnsi="Arial" w:cs="Arial"/>
      <w:lang w:val="en-US"/>
    </w:rPr>
  </w:style>
  <w:style w:type="character" w:styleId="Strong">
    <w:name w:val="Strong"/>
    <w:qFormat/>
    <w:rsid w:val="00AB79E7"/>
    <w:rPr>
      <w:b/>
      <w:bCs/>
    </w:rPr>
  </w:style>
  <w:style w:type="paragraph" w:styleId="PlainText">
    <w:name w:val="Plain Text"/>
    <w:basedOn w:val="Normal"/>
    <w:semiHidden/>
    <w:unhideWhenUsed/>
    <w:rsid w:val="00AB79E7"/>
    <w:rPr>
      <w:rFonts w:ascii="Consolas" w:eastAsia="Calibri" w:hAnsi="Consolas"/>
      <w:sz w:val="21"/>
      <w:szCs w:val="21"/>
      <w:lang w:val="en-US"/>
    </w:rPr>
  </w:style>
  <w:style w:type="character" w:styleId="FollowedHyperlink">
    <w:name w:val="FollowedHyperlink"/>
    <w:rsid w:val="00AB79E7"/>
    <w:rPr>
      <w:color w:val="800080"/>
      <w:u w:val="single"/>
    </w:rPr>
  </w:style>
  <w:style w:type="paragraph" w:styleId="BodyText">
    <w:name w:val="Body Text"/>
    <w:basedOn w:val="Normal"/>
    <w:rsid w:val="00AD24E7"/>
    <w:pPr>
      <w:spacing w:after="120"/>
    </w:pPr>
  </w:style>
  <w:style w:type="character" w:customStyle="1" w:styleId="FooterChar">
    <w:name w:val="Footer Char"/>
    <w:link w:val="Footer"/>
    <w:uiPriority w:val="99"/>
    <w:rsid w:val="000270BB"/>
    <w:rPr>
      <w:lang w:val="en-GB" w:eastAsia="en-US"/>
    </w:rPr>
  </w:style>
  <w:style w:type="paragraph" w:styleId="ListParagraph">
    <w:name w:val="List Paragraph"/>
    <w:basedOn w:val="Normal"/>
    <w:uiPriority w:val="34"/>
    <w:qFormat/>
    <w:rsid w:val="004D0A26"/>
    <w:pPr>
      <w:ind w:left="720"/>
    </w:pPr>
  </w:style>
  <w:style w:type="table" w:styleId="TableGrid">
    <w:name w:val="Table Grid"/>
    <w:basedOn w:val="TableNormal"/>
    <w:rsid w:val="00BD3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C05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5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ocallaghan\Application%20Data\Microsoft\Templates\CPI%20headed%20letter%20-%20w%20heade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CPI headed letter - w headers</Template>
  <TotalTime>45</TotalTime>
  <Pages>6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</vt:lpstr>
    </vt:vector>
  </TitlesOfParts>
  <Company>Rcp</Company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/>
  <dc:creator>L O'Callaghan</dc:creator>
  <cp:keywords/>
  <cp:lastModifiedBy>Katie Soanes</cp:lastModifiedBy>
  <cp:revision>6</cp:revision>
  <cp:lastPrinted>2026-07-21T09:22:00Z</cp:lastPrinted>
  <dcterms:created xsi:type="dcterms:W3CDTF">2025-07-15T09:08:00Z</dcterms:created>
  <dcterms:modified xsi:type="dcterms:W3CDTF">2026-07-21T09:22:00Z</dcterms:modified>
</cp:coreProperties>
</file>